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HAnsi"/>
        </w:rPr>
        <w:alias w:val="Titel"/>
        <w:tag w:val=""/>
        <w:id w:val="1086196944"/>
        <w:placeholder>
          <w:docPart w:val="AE03C5CF9F03480F8CCA92211F7B5FA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CD2314" w:rsidRPr="000C17D1" w:rsidRDefault="00FD6CFE" w:rsidP="00DC3B9A">
          <w:pPr>
            <w:pStyle w:val="Titel"/>
            <w:rPr>
              <w:rFonts w:cstheme="minorHAnsi"/>
            </w:rPr>
          </w:pPr>
          <w:r>
            <w:rPr>
              <w:rFonts w:cstheme="minorHAnsi"/>
            </w:rPr>
            <w:t>Einwilligung</w:t>
          </w:r>
          <w:r w:rsidR="008350FC">
            <w:rPr>
              <w:rFonts w:cstheme="minorHAnsi"/>
            </w:rPr>
            <w:t>serklärung</w:t>
          </w:r>
        </w:p>
      </w:sdtContent>
    </w:sdt>
    <w:sdt>
      <w:sdtPr>
        <w:rPr>
          <w:rFonts w:asciiTheme="minorHAnsi" w:hAnsiTheme="minorHAnsi" w:cstheme="minorHAnsi"/>
        </w:rPr>
        <w:alias w:val="Thema"/>
        <w:tag w:val=""/>
        <w:id w:val="1778913613"/>
        <w:placeholder>
          <w:docPart w:val="91F1C60BC62A4276B8592248C54747A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FE6FD3" w:rsidRPr="000C17D1" w:rsidRDefault="00FD6CFE" w:rsidP="000C17D1">
          <w:pPr>
            <w:pStyle w:val="Untertitel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Zur Datenverwendung</w:t>
          </w:r>
        </w:p>
      </w:sdtContent>
    </w:sdt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 xml:space="preserve">Ich erkläre mich damit einverstanden, dass ..............................…........................ </w:t>
      </w:r>
      <w:r w:rsidRPr="00580126">
        <w:rPr>
          <w:rStyle w:val="hvhk"/>
          <w:rFonts w:ascii="Lato Light" w:hAnsi="Lato Light"/>
          <w:bCs/>
        </w:rPr>
        <w:t>(Musterfirma)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>die nachfolgenden Angaben über mich zu den genannten Zwecken verwenden darf: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 xml:space="preserve">Daten über mich: …............................................................................................ 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Style w:val="hvhk"/>
          <w:rFonts w:ascii="Lato Light" w:hAnsi="Lato Light"/>
          <w:bCs/>
        </w:rPr>
        <w:t xml:space="preserve">(Aufzählung der Kategorien der betroffenen personenbezogenen Daten; </w:t>
      </w:r>
      <w:bookmarkStart w:id="0" w:name="_GoBack"/>
      <w:bookmarkEnd w:id="0"/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Style w:val="hvhk"/>
          <w:rFonts w:ascii="Lato Light" w:hAnsi="Lato Light"/>
          <w:bCs/>
        </w:rPr>
        <w:t>Beispiel: Name, Firma, Testimonial, Bild)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>Zwecke: …......................................................................................................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Style w:val="hvhk"/>
          <w:rFonts w:ascii="Lato Light" w:hAnsi="Lato Light"/>
          <w:bCs/>
        </w:rPr>
        <w:t>(Nennung aller Zwecke und ggf. weiterer Empfänger der Daten;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Style w:val="hvhk"/>
          <w:rFonts w:ascii="Lato Light" w:hAnsi="Lato Light"/>
          <w:bCs/>
        </w:rPr>
        <w:t xml:space="preserve">Beispiel: Aufführung einer personalisierten Kundenmeinung auf der Internetpräsenz </w:t>
      </w:r>
      <w:r w:rsidRPr="00580126">
        <w:rPr>
          <w:rStyle w:val="hvhk"/>
          <w:rFonts w:ascii="Lato Light" w:hAnsi="Lato Light"/>
          <w:bCs/>
          <w:highlight w:val="yellow"/>
        </w:rPr>
        <w:t>www.musterfirma.de</w:t>
      </w:r>
      <w:r w:rsidRPr="00580126">
        <w:rPr>
          <w:rStyle w:val="hvhk"/>
          <w:rFonts w:ascii="Lato Light" w:hAnsi="Lato Light"/>
          <w:bCs/>
        </w:rPr>
        <w:t xml:space="preserve"> zu Werbezwecken.)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 xml:space="preserve">Ich weiß, dass ich diese Einwilligung jederzeit gegenüber …............................................. </w:t>
      </w:r>
      <w:r w:rsidRPr="00580126">
        <w:rPr>
          <w:rStyle w:val="hvhk"/>
          <w:rFonts w:ascii="Lato Light" w:hAnsi="Lato Light"/>
          <w:bCs/>
        </w:rPr>
        <w:t>(Musterfirma)</w:t>
      </w:r>
      <w:r w:rsidRPr="00580126">
        <w:rPr>
          <w:rFonts w:ascii="Lato Light" w:hAnsi="Lato Light"/>
          <w:bCs/>
          <w:sz w:val="22"/>
          <w:szCs w:val="22"/>
        </w:rPr>
        <w:t xml:space="preserve"> widerrufen kann.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pBdr>
          <w:bottom w:val="single" w:sz="4" w:space="1" w:color="auto"/>
        </w:pBdr>
        <w:rPr>
          <w:rFonts w:ascii="Lato Light" w:hAnsi="Lato Light"/>
          <w:bCs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>Ort/Datum</w:t>
      </w: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rPr>
          <w:rFonts w:ascii="Lato Light" w:hAnsi="Lato Light"/>
          <w:bCs/>
          <w:sz w:val="22"/>
          <w:szCs w:val="22"/>
        </w:rPr>
      </w:pPr>
    </w:p>
    <w:p w:rsidR="00FD6CFE" w:rsidRPr="00580126" w:rsidRDefault="00FD6CFE" w:rsidP="00FD6CFE">
      <w:pPr>
        <w:pStyle w:val="txt"/>
        <w:widowControl/>
        <w:pBdr>
          <w:top w:val="single" w:sz="4" w:space="1" w:color="auto"/>
        </w:pBdr>
        <w:rPr>
          <w:rFonts w:ascii="Lato Light" w:hAnsi="Lato Light"/>
          <w:sz w:val="22"/>
          <w:szCs w:val="22"/>
        </w:rPr>
      </w:pPr>
      <w:r w:rsidRPr="00580126">
        <w:rPr>
          <w:rFonts w:ascii="Lato Light" w:hAnsi="Lato Light"/>
          <w:bCs/>
          <w:sz w:val="22"/>
          <w:szCs w:val="22"/>
        </w:rPr>
        <w:t>Unterschrift Kunde</w:t>
      </w:r>
    </w:p>
    <w:p w:rsidR="00C01E9B" w:rsidRPr="00D541D8" w:rsidRDefault="00C01E9B" w:rsidP="00FD6CFE">
      <w:pPr>
        <w:rPr>
          <w:lang w:eastAsia="de-DE"/>
        </w:rPr>
      </w:pPr>
    </w:p>
    <w:sectPr w:rsidR="00C01E9B" w:rsidRPr="00D541D8" w:rsidSect="00FE6FD3">
      <w:headerReference w:type="even" r:id="rId9"/>
      <w:headerReference w:type="default" r:id="rId10"/>
      <w:footerReference w:type="even" r:id="rId11"/>
      <w:headerReference w:type="first" r:id="rId12"/>
      <w:pgSz w:w="11906" w:h="16838" w:code="9"/>
      <w:pgMar w:top="1134" w:right="1134" w:bottom="1134" w:left="1134" w:header="1134" w:footer="0" w:gutter="0"/>
      <w:cols w:space="99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</w:endnote>
  <w:end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1" w:fontKey="{FDB9D8D8-06F1-436E-A936-E59E045F8F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3204D7F-93E6-4FFD-9D88-CB8742C12798}"/>
    <w:embedBold r:id="rId3" w:fontKey="{2E99E0F3-F9BA-4994-A8C2-9F84E50BC1A4}"/>
    <w:embedItalic r:id="rId4" w:fontKey="{F15865B6-C210-4ACD-9366-5583B74B8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EF58D5-2AE0-4261-A47C-696BCD3DA917}"/>
    <w:embedBold r:id="rId6" w:fontKey="{C66B3352-9218-462B-BC7E-3E5BBC317860}"/>
    <w:embedItalic r:id="rId7" w:fontKey="{656E9B49-8744-469D-AD4C-E57E612B1F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3365E0-80E9-43AA-963B-872FBE7DA73D}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8B2450" w:rsidP="006B42B1">
    <w:pPr>
      <w:pStyle w:val="Fuzeile"/>
      <w:tabs>
        <w:tab w:val="clear" w:pos="4536"/>
        <w:tab w:val="center" w:pos="5245"/>
      </w:tabs>
      <w:ind w:left="-426"/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F47655" w:rsidRPr="00AB3611">
      <w:rPr>
        <w:b/>
        <w:noProof/>
      </w:rPr>
      <w:t>38</w:t>
    </w:r>
    <w:r>
      <w:rPr>
        <w:b/>
        <w:noProof/>
      </w:rPr>
      <w:fldChar w:fldCharType="end"/>
    </w:r>
    <w:r w:rsidR="00F47655">
      <w:t xml:space="preserve"> </w:t>
    </w:r>
    <w:r w:rsidR="00F47655">
      <w:rPr>
        <w:b/>
      </w:rPr>
      <w:t>|</w:t>
    </w:r>
  </w:p>
  <w:p w:rsidR="00F47655" w:rsidRPr="000A56E3" w:rsidRDefault="00F47655" w:rsidP="006B42B1">
    <w:pPr>
      <w:pStyle w:val="Fuzeile"/>
      <w:tabs>
        <w:tab w:val="clear" w:pos="4536"/>
        <w:tab w:val="center" w:pos="5245"/>
      </w:tabs>
      <w:ind w:left="-426"/>
      <w:rPr>
        <w:sz w:val="2"/>
        <w:szCs w:val="2"/>
      </w:rPr>
    </w:pPr>
  </w:p>
  <w:p w:rsidR="004B750F" w:rsidRDefault="004B75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</w:footnote>
  <w:foot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B91001">
    <w:pPr>
      <w:pStyle w:val="Kopfzeile"/>
    </w:pPr>
    <w:r>
      <w:rPr>
        <w:noProof/>
        <w:lang w:eastAsia="de-DE"/>
      </w:rPr>
      <mc:AlternateContent>
        <mc:Choice Requires="wps">
          <w:drawing>
            <wp:inline distT="0" distB="0" distL="0" distR="0" wp14:anchorId="4D31B876">
              <wp:extent cx="7414895" cy="182880"/>
              <wp:effectExtent l="0" t="0" r="0" b="7620"/>
              <wp:docPr id="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89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655" w:rsidRDefault="00B67FAC" w:rsidP="00B33FDA">
                          <w:pPr>
                            <w:spacing w:after="0"/>
                            <w:jc w:val="left"/>
                            <w:rPr>
                              <w:noProof/>
                            </w:rPr>
                          </w:pPr>
                          <w:r>
                            <w:fldChar w:fldCharType="begin"/>
                          </w:r>
                          <w:r w:rsidR="00F47655"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8350FC">
                            <w:rPr>
                              <w:b/>
                              <w:bCs/>
                              <w:noProof/>
                            </w:rPr>
                            <w:t>Fehler! Kein Text mit angegebener Formatvorlage im Dokument.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D31B87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width:583.85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" filled="f" stroked="f">
              <v:textbox style="mso-fit-shape-to-text:t" inset=",0,,0">
                <w:txbxContent>
                  <w:p w:rsidR="00F47655" w:rsidRDefault="00B67FAC" w:rsidP="00B33FDA">
                    <w:pPr>
                      <w:spacing w:after="0"/>
                      <w:jc w:val="left"/>
                      <w:rPr>
                        <w:noProof/>
                      </w:rPr>
                    </w:pPr>
                    <w:r>
                      <w:fldChar w:fldCharType="begin"/>
                    </w:r>
                    <w:r w:rsidR="00F47655">
                      <w:instrText xml:space="preserve"> STYLEREF  "1" </w:instrText>
                    </w:r>
                    <w:r>
                      <w:fldChar w:fldCharType="separate"/>
                    </w:r>
                    <w:r w:rsidR="008350FC">
                      <w:rPr>
                        <w:b/>
                        <w:bCs/>
                        <w:noProof/>
                      </w:rPr>
                      <w:t>Fehler! Kein Text mit angegebener Formatvorlage im Dokument.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8183B8" wp14:editId="5EA6F465">
              <wp:simplePos x="0" y="0"/>
              <wp:positionH relativeFrom="column">
                <wp:posOffset>-763270</wp:posOffset>
              </wp:positionH>
              <wp:positionV relativeFrom="paragraph">
                <wp:posOffset>628650</wp:posOffset>
              </wp:positionV>
              <wp:extent cx="7620000" cy="635"/>
              <wp:effectExtent l="8255" t="9525" r="10795" b="8890"/>
              <wp:wrapNone/>
              <wp:docPr id="6" name="AutoShape 1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08725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60.1pt;margin-top:49.5pt;width:600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"/>
          </w:pict>
        </mc:Fallback>
      </mc:AlternateContent>
    </w:r>
  </w:p>
  <w:p w:rsidR="004B750F" w:rsidRDefault="004B75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50F" w:rsidRPr="007C7DCB" w:rsidRDefault="00BB19CA" w:rsidP="000446CF">
    <w:pPr>
      <w:pStyle w:val="Kopfzeile"/>
      <w:tabs>
        <w:tab w:val="clear" w:pos="4536"/>
        <w:tab w:val="clear" w:pos="9072"/>
        <w:tab w:val="left" w:pos="7088"/>
      </w:tabs>
      <w:spacing w:after="720"/>
      <w:jc w:val="left"/>
      <w:rPr>
        <w:color w:val="7F7F7F" w:themeColor="text1" w:themeTint="80"/>
        <w:szCs w:val="24"/>
        <w:lang w:val="en-US" w:eastAsia="de-DE"/>
      </w:rPr>
    </w:pP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PAGE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8350FC">
      <w:rPr>
        <w:b/>
        <w:noProof/>
        <w:sz w:val="20"/>
        <w:szCs w:val="20"/>
        <w:lang w:eastAsia="de-DE"/>
      </w:rPr>
      <w:t>1</w:t>
    </w:r>
    <w:r w:rsidRPr="006E768E">
      <w:rPr>
        <w:b/>
        <w:sz w:val="20"/>
        <w:szCs w:val="20"/>
        <w:lang w:eastAsia="de-DE"/>
      </w:rPr>
      <w:fldChar w:fldCharType="end"/>
    </w:r>
    <w:r>
      <w:rPr>
        <w:b/>
        <w:sz w:val="20"/>
        <w:szCs w:val="20"/>
        <w:lang w:eastAsia="de-DE"/>
      </w:rPr>
      <w:t>/</w:t>
    </w: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NUMPAGES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8350FC">
      <w:rPr>
        <w:b/>
        <w:noProof/>
        <w:sz w:val="20"/>
        <w:szCs w:val="20"/>
        <w:lang w:eastAsia="de-DE"/>
      </w:rPr>
      <w:t>1</w:t>
    </w:r>
    <w:r w:rsidRPr="006E768E">
      <w:rPr>
        <w:b/>
        <w:sz w:val="20"/>
        <w:szCs w:val="20"/>
        <w:lang w:eastAsia="de-DE"/>
      </w:rPr>
      <w:fldChar w:fldCharType="end"/>
    </w:r>
    <w:r w:rsidRPr="006E768E">
      <w:rPr>
        <w:b/>
        <w:sz w:val="20"/>
        <w:szCs w:val="20"/>
        <w:lang w:eastAsia="de-DE"/>
      </w:rPr>
      <w:t xml:space="preserve"> </w:t>
    </w:r>
    <w:r w:rsidRPr="00BB19CA">
      <w:rPr>
        <w:sz w:val="20"/>
        <w:szCs w:val="20"/>
        <w:lang w:eastAsia="de-DE"/>
      </w:rPr>
      <w:t>|</w:t>
    </w:r>
    <w:r w:rsidRPr="00F47C84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Veröffentlichungsdatum"/>
        <w:tag w:val=""/>
        <w:id w:val="-1636787214"/>
        <w:placeholder>
          <w:docPart w:val="14DDCFF581CA42F1B084A20470B349DA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0-12-23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3B38B9">
          <w:rPr>
            <w:sz w:val="20"/>
            <w:szCs w:val="20"/>
            <w:lang w:eastAsia="de-DE"/>
          </w:rPr>
          <w:t>23.12.2020</w:t>
        </w:r>
      </w:sdtContent>
    </w:sdt>
    <w:r w:rsidR="007C7DCB">
      <w:rPr>
        <w:sz w:val="20"/>
        <w:szCs w:val="20"/>
        <w:lang w:eastAsia="de-DE"/>
      </w:rPr>
      <w:t xml:space="preserve"> </w:t>
    </w:r>
    <w:r w:rsidRPr="00F47C84">
      <w:rPr>
        <w:sz w:val="20"/>
        <w:szCs w:val="20"/>
        <w:lang w:eastAsia="de-DE"/>
      </w:rPr>
      <w:t>|</w:t>
    </w:r>
    <w:r w:rsidRPr="00F47C84">
      <w:rPr>
        <w:sz w:val="20"/>
        <w:szCs w:val="20"/>
        <w:lang w:val="en-US" w:eastAsia="de-DE"/>
      </w:rPr>
      <w:t xml:space="preserve"> </w:t>
    </w:r>
    <w:sdt>
      <w:sdtPr>
        <w:rPr>
          <w:sz w:val="20"/>
          <w:szCs w:val="20"/>
          <w:lang w:eastAsia="de-DE"/>
        </w:rPr>
        <w:alias w:val="Titel"/>
        <w:tag w:val=""/>
        <w:id w:val="1041180678"/>
        <w:placeholder>
          <w:docPart w:val="5EEC118F0D1542C09FD82D416E558E4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350FC">
          <w:rPr>
            <w:sz w:val="20"/>
            <w:szCs w:val="20"/>
            <w:lang w:eastAsia="de-DE"/>
          </w:rPr>
          <w:t>Einwilligungserklärung</w:t>
        </w:r>
      </w:sdtContent>
    </w:sdt>
    <w:r w:rsidR="000446CF">
      <w:rPr>
        <w:sz w:val="20"/>
        <w:szCs w:val="20"/>
        <w:lang w:eastAsia="de-DE"/>
      </w:rPr>
      <w:t>,</w:t>
    </w:r>
    <w:r w:rsidR="000D641C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Thema"/>
        <w:tag w:val=""/>
        <w:id w:val="580343109"/>
        <w:placeholder>
          <w:docPart w:val="AB0E33C961654C5DACB330F1A0B36C5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FD6CFE">
          <w:rPr>
            <w:sz w:val="20"/>
            <w:szCs w:val="20"/>
            <w:lang w:eastAsia="de-DE"/>
          </w:rPr>
          <w:t>Zur Datenverwendung</w:t>
        </w:r>
      </w:sdtContent>
    </w:sdt>
    <w:r>
      <w:rPr>
        <w:color w:val="7F7F7F" w:themeColor="text1" w:themeTint="80"/>
        <w:szCs w:val="24"/>
        <w:lang w:val="en-US" w:eastAsia="de-DE"/>
      </w:rPr>
      <w:tab/>
    </w:r>
    <w:r w:rsidR="00867F53">
      <w:rPr>
        <w:noProof/>
        <w:color w:val="7F7F7F" w:themeColor="text1" w:themeTint="80"/>
        <w:szCs w:val="24"/>
        <w:lang w:eastAsia="de-DE"/>
      </w:rPr>
      <w:drawing>
        <wp:inline distT="0" distB="0" distL="0" distR="0">
          <wp:extent cx="1585903" cy="5004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inks plural s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903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9A" w:rsidRDefault="00907E9A" w:rsidP="00907E9A">
    <w:pPr>
      <w:pStyle w:val="Kopfzeile"/>
      <w:spacing w:before="240"/>
      <w:rPr>
        <w:rFonts w:cs="Arial"/>
        <w:b/>
        <w:smallCap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C4A85"/>
    <w:multiLevelType w:val="hybridMultilevel"/>
    <w:tmpl w:val="14729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6A87"/>
    <w:multiLevelType w:val="hybridMultilevel"/>
    <w:tmpl w:val="8C7A8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A7D9B"/>
    <w:multiLevelType w:val="hybridMultilevel"/>
    <w:tmpl w:val="E27A0F78"/>
    <w:lvl w:ilvl="0" w:tplc="EC144308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67834"/>
    <w:multiLevelType w:val="hybridMultilevel"/>
    <w:tmpl w:val="89169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04BC1"/>
    <w:multiLevelType w:val="hybridMultilevel"/>
    <w:tmpl w:val="16C29742"/>
    <w:lvl w:ilvl="0" w:tplc="9C0880C2">
      <w:start w:val="1"/>
      <w:numFmt w:val="decimal"/>
      <w:pStyle w:val="berschrift3"/>
      <w:lvlText w:val="%1.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4125"/>
    <w:multiLevelType w:val="hybridMultilevel"/>
    <w:tmpl w:val="3A9608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666417"/>
    <w:multiLevelType w:val="hybridMultilevel"/>
    <w:tmpl w:val="43A45A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E75C4"/>
    <w:multiLevelType w:val="hybridMultilevel"/>
    <w:tmpl w:val="8D346E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67385"/>
    <w:multiLevelType w:val="hybridMultilevel"/>
    <w:tmpl w:val="384C1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43A7F"/>
    <w:multiLevelType w:val="hybridMultilevel"/>
    <w:tmpl w:val="6D1669AA"/>
    <w:lvl w:ilvl="0" w:tplc="B590D502">
      <w:start w:val="1"/>
      <w:numFmt w:val="decimal"/>
      <w:pStyle w:val="berschrift2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A65F9"/>
    <w:multiLevelType w:val="hybridMultilevel"/>
    <w:tmpl w:val="8BB2C4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41420"/>
    <w:multiLevelType w:val="hybridMultilevel"/>
    <w:tmpl w:val="7D548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C655F"/>
    <w:multiLevelType w:val="multilevel"/>
    <w:tmpl w:val="AB4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A9214B"/>
    <w:multiLevelType w:val="hybridMultilevel"/>
    <w:tmpl w:val="EB48CDC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B4CDD"/>
    <w:multiLevelType w:val="hybridMultilevel"/>
    <w:tmpl w:val="92FC72E6"/>
    <w:lvl w:ilvl="0" w:tplc="32C88422">
      <w:start w:val="5"/>
      <w:numFmt w:val="bullet"/>
      <w:lvlText w:val="-"/>
      <w:lvlJc w:val="left"/>
      <w:pPr>
        <w:ind w:left="720" w:hanging="360"/>
      </w:pPr>
      <w:rPr>
        <w:rFonts w:ascii="Meiryo" w:eastAsia="Meiryo" w:hAnsi="Meiryo" w:cs="Kalinga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B0F6B"/>
    <w:multiLevelType w:val="hybridMultilevel"/>
    <w:tmpl w:val="AC92E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30069"/>
    <w:multiLevelType w:val="multilevel"/>
    <w:tmpl w:val="1BEEF1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16"/>
  </w:num>
  <w:num w:numId="9">
    <w:abstractNumId w:val="13"/>
  </w:num>
  <w:num w:numId="10">
    <w:abstractNumId w:val="15"/>
  </w:num>
  <w:num w:numId="11">
    <w:abstractNumId w:val="6"/>
  </w:num>
  <w:num w:numId="12">
    <w:abstractNumId w:val="10"/>
  </w:num>
  <w:num w:numId="13">
    <w:abstractNumId w:val="7"/>
  </w:num>
  <w:num w:numId="14">
    <w:abstractNumId w:val="9"/>
  </w:num>
  <w:num w:numId="15">
    <w:abstractNumId w:val="4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bookFoldPrintingSheets w:val="-4"/>
  <w:drawingGridHorizontalSpacing w:val="120"/>
  <w:drawingGridVerticalSpacing w:val="181"/>
  <w:displayHorizontalDrawingGridEvery w:val="2"/>
  <w:characterSpacingControl w:val="doNotCompress"/>
  <w:hdrShapeDefaults>
    <o:shapedefaults v:ext="edit" spidmax="20482">
      <o:colormru v:ext="edit" colors="#6ba05e,#81ae76,#70a464,#81b976,#81bc76,#8aaf75,#76923c,#5e96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0E8"/>
    <w:rsid w:val="000003F2"/>
    <w:rsid w:val="00004C75"/>
    <w:rsid w:val="00005954"/>
    <w:rsid w:val="00005A58"/>
    <w:rsid w:val="0000730D"/>
    <w:rsid w:val="00010298"/>
    <w:rsid w:val="0001041D"/>
    <w:rsid w:val="00011DF9"/>
    <w:rsid w:val="00012453"/>
    <w:rsid w:val="000158D1"/>
    <w:rsid w:val="00017616"/>
    <w:rsid w:val="000228DA"/>
    <w:rsid w:val="000251CA"/>
    <w:rsid w:val="00025568"/>
    <w:rsid w:val="00026029"/>
    <w:rsid w:val="00027B0C"/>
    <w:rsid w:val="000311E0"/>
    <w:rsid w:val="00033B65"/>
    <w:rsid w:val="00033EFA"/>
    <w:rsid w:val="00033F24"/>
    <w:rsid w:val="000374FF"/>
    <w:rsid w:val="00040BA8"/>
    <w:rsid w:val="000435C0"/>
    <w:rsid w:val="000446CF"/>
    <w:rsid w:val="00045292"/>
    <w:rsid w:val="00047755"/>
    <w:rsid w:val="00047BE1"/>
    <w:rsid w:val="00053268"/>
    <w:rsid w:val="0005367A"/>
    <w:rsid w:val="0005441B"/>
    <w:rsid w:val="00056D02"/>
    <w:rsid w:val="00060A7E"/>
    <w:rsid w:val="00060E1B"/>
    <w:rsid w:val="00061103"/>
    <w:rsid w:val="000642EF"/>
    <w:rsid w:val="00065B08"/>
    <w:rsid w:val="00065F2C"/>
    <w:rsid w:val="00066F9E"/>
    <w:rsid w:val="00075E43"/>
    <w:rsid w:val="000761BA"/>
    <w:rsid w:val="0007651A"/>
    <w:rsid w:val="000811A7"/>
    <w:rsid w:val="00081B09"/>
    <w:rsid w:val="00082738"/>
    <w:rsid w:val="00082B9D"/>
    <w:rsid w:val="000838B2"/>
    <w:rsid w:val="00084713"/>
    <w:rsid w:val="00085151"/>
    <w:rsid w:val="00085E2F"/>
    <w:rsid w:val="0009150F"/>
    <w:rsid w:val="0009624A"/>
    <w:rsid w:val="0009639B"/>
    <w:rsid w:val="000A3D7E"/>
    <w:rsid w:val="000A42E1"/>
    <w:rsid w:val="000A56E3"/>
    <w:rsid w:val="000A71A3"/>
    <w:rsid w:val="000B1F88"/>
    <w:rsid w:val="000B2228"/>
    <w:rsid w:val="000B26C2"/>
    <w:rsid w:val="000B2A7E"/>
    <w:rsid w:val="000C063A"/>
    <w:rsid w:val="000C17D1"/>
    <w:rsid w:val="000C22A6"/>
    <w:rsid w:val="000C3AB1"/>
    <w:rsid w:val="000C4FDE"/>
    <w:rsid w:val="000C652F"/>
    <w:rsid w:val="000D015B"/>
    <w:rsid w:val="000D0F4E"/>
    <w:rsid w:val="000D3AA4"/>
    <w:rsid w:val="000D4121"/>
    <w:rsid w:val="000D46D0"/>
    <w:rsid w:val="000D641C"/>
    <w:rsid w:val="000D7B20"/>
    <w:rsid w:val="000E1037"/>
    <w:rsid w:val="000E31C4"/>
    <w:rsid w:val="000E4B71"/>
    <w:rsid w:val="000F2DC8"/>
    <w:rsid w:val="000F3F38"/>
    <w:rsid w:val="000F4794"/>
    <w:rsid w:val="000F47C6"/>
    <w:rsid w:val="000F5E20"/>
    <w:rsid w:val="000F5F6C"/>
    <w:rsid w:val="001008D9"/>
    <w:rsid w:val="00100C63"/>
    <w:rsid w:val="001011F3"/>
    <w:rsid w:val="00107427"/>
    <w:rsid w:val="00107492"/>
    <w:rsid w:val="00107EC5"/>
    <w:rsid w:val="00110534"/>
    <w:rsid w:val="00110761"/>
    <w:rsid w:val="00110E08"/>
    <w:rsid w:val="00112055"/>
    <w:rsid w:val="00113CEE"/>
    <w:rsid w:val="0011497D"/>
    <w:rsid w:val="00117F35"/>
    <w:rsid w:val="00120532"/>
    <w:rsid w:val="00122B86"/>
    <w:rsid w:val="00122F1F"/>
    <w:rsid w:val="00124160"/>
    <w:rsid w:val="0012540A"/>
    <w:rsid w:val="0012693E"/>
    <w:rsid w:val="001321D6"/>
    <w:rsid w:val="00132D3B"/>
    <w:rsid w:val="0013444F"/>
    <w:rsid w:val="00134A8F"/>
    <w:rsid w:val="00136D98"/>
    <w:rsid w:val="0013749D"/>
    <w:rsid w:val="00137D65"/>
    <w:rsid w:val="00140C27"/>
    <w:rsid w:val="00150C2F"/>
    <w:rsid w:val="00156240"/>
    <w:rsid w:val="0015776E"/>
    <w:rsid w:val="0016214D"/>
    <w:rsid w:val="00163B8A"/>
    <w:rsid w:val="00167B2C"/>
    <w:rsid w:val="00170D07"/>
    <w:rsid w:val="0017256D"/>
    <w:rsid w:val="00177D7C"/>
    <w:rsid w:val="00184AFC"/>
    <w:rsid w:val="0018500B"/>
    <w:rsid w:val="0018517F"/>
    <w:rsid w:val="0018680D"/>
    <w:rsid w:val="00190427"/>
    <w:rsid w:val="00192FCA"/>
    <w:rsid w:val="00195A19"/>
    <w:rsid w:val="00195B78"/>
    <w:rsid w:val="00197BA0"/>
    <w:rsid w:val="001A2A8B"/>
    <w:rsid w:val="001A2F2E"/>
    <w:rsid w:val="001A67A6"/>
    <w:rsid w:val="001A7895"/>
    <w:rsid w:val="001B0969"/>
    <w:rsid w:val="001C4FC3"/>
    <w:rsid w:val="001C60D2"/>
    <w:rsid w:val="001D15D8"/>
    <w:rsid w:val="001D5A13"/>
    <w:rsid w:val="001E213A"/>
    <w:rsid w:val="001E3DDE"/>
    <w:rsid w:val="001E583A"/>
    <w:rsid w:val="001F0483"/>
    <w:rsid w:val="001F0FB2"/>
    <w:rsid w:val="001F1DCD"/>
    <w:rsid w:val="001F296E"/>
    <w:rsid w:val="001F605E"/>
    <w:rsid w:val="001F7BA1"/>
    <w:rsid w:val="00201EFE"/>
    <w:rsid w:val="00204EE0"/>
    <w:rsid w:val="002050A3"/>
    <w:rsid w:val="0020514B"/>
    <w:rsid w:val="00207C64"/>
    <w:rsid w:val="002111A4"/>
    <w:rsid w:val="00213A37"/>
    <w:rsid w:val="00214B01"/>
    <w:rsid w:val="00220278"/>
    <w:rsid w:val="00226ADE"/>
    <w:rsid w:val="0023181C"/>
    <w:rsid w:val="00232B12"/>
    <w:rsid w:val="00232B70"/>
    <w:rsid w:val="00233CEB"/>
    <w:rsid w:val="00245705"/>
    <w:rsid w:val="002469A2"/>
    <w:rsid w:val="0025474C"/>
    <w:rsid w:val="0025605B"/>
    <w:rsid w:val="00257288"/>
    <w:rsid w:val="0026229F"/>
    <w:rsid w:val="00262AC0"/>
    <w:rsid w:val="00262F0F"/>
    <w:rsid w:val="00266040"/>
    <w:rsid w:val="00266344"/>
    <w:rsid w:val="002666C1"/>
    <w:rsid w:val="0027135E"/>
    <w:rsid w:val="00272EC9"/>
    <w:rsid w:val="00276B45"/>
    <w:rsid w:val="00277EEC"/>
    <w:rsid w:val="002812B4"/>
    <w:rsid w:val="00281F19"/>
    <w:rsid w:val="0028519A"/>
    <w:rsid w:val="002904A3"/>
    <w:rsid w:val="00292F5A"/>
    <w:rsid w:val="0029307A"/>
    <w:rsid w:val="002955E9"/>
    <w:rsid w:val="0029596F"/>
    <w:rsid w:val="002962AD"/>
    <w:rsid w:val="002A0A65"/>
    <w:rsid w:val="002A2657"/>
    <w:rsid w:val="002A50B6"/>
    <w:rsid w:val="002A5793"/>
    <w:rsid w:val="002A5B30"/>
    <w:rsid w:val="002A7CA5"/>
    <w:rsid w:val="002B09FC"/>
    <w:rsid w:val="002B17A7"/>
    <w:rsid w:val="002B2508"/>
    <w:rsid w:val="002B390D"/>
    <w:rsid w:val="002B5B99"/>
    <w:rsid w:val="002B71E9"/>
    <w:rsid w:val="002B79E9"/>
    <w:rsid w:val="002C039C"/>
    <w:rsid w:val="002C38A1"/>
    <w:rsid w:val="002C5055"/>
    <w:rsid w:val="002C73BD"/>
    <w:rsid w:val="002D32AC"/>
    <w:rsid w:val="002D72D8"/>
    <w:rsid w:val="002E0EDC"/>
    <w:rsid w:val="002E16AB"/>
    <w:rsid w:val="002E1F4F"/>
    <w:rsid w:val="002E544D"/>
    <w:rsid w:val="002E6ED3"/>
    <w:rsid w:val="00300A71"/>
    <w:rsid w:val="00300FC5"/>
    <w:rsid w:val="00301447"/>
    <w:rsid w:val="003033BA"/>
    <w:rsid w:val="003047EA"/>
    <w:rsid w:val="00305451"/>
    <w:rsid w:val="00305452"/>
    <w:rsid w:val="00306ABD"/>
    <w:rsid w:val="00306F03"/>
    <w:rsid w:val="00307F9D"/>
    <w:rsid w:val="00310029"/>
    <w:rsid w:val="003122FF"/>
    <w:rsid w:val="0031364F"/>
    <w:rsid w:val="003163FA"/>
    <w:rsid w:val="00317E5A"/>
    <w:rsid w:val="0032017F"/>
    <w:rsid w:val="003233D8"/>
    <w:rsid w:val="003245A2"/>
    <w:rsid w:val="0032599C"/>
    <w:rsid w:val="00326800"/>
    <w:rsid w:val="0032695D"/>
    <w:rsid w:val="003403B2"/>
    <w:rsid w:val="00341667"/>
    <w:rsid w:val="00343101"/>
    <w:rsid w:val="00346DAF"/>
    <w:rsid w:val="003518D9"/>
    <w:rsid w:val="00362138"/>
    <w:rsid w:val="00363911"/>
    <w:rsid w:val="00363CFB"/>
    <w:rsid w:val="00364E52"/>
    <w:rsid w:val="003663DB"/>
    <w:rsid w:val="00367166"/>
    <w:rsid w:val="00367A51"/>
    <w:rsid w:val="003700C1"/>
    <w:rsid w:val="00371C06"/>
    <w:rsid w:val="00371FAC"/>
    <w:rsid w:val="003744AD"/>
    <w:rsid w:val="00374F46"/>
    <w:rsid w:val="003767F6"/>
    <w:rsid w:val="00376F26"/>
    <w:rsid w:val="003802AC"/>
    <w:rsid w:val="0038350D"/>
    <w:rsid w:val="00384FAC"/>
    <w:rsid w:val="0038514B"/>
    <w:rsid w:val="00386B0B"/>
    <w:rsid w:val="00391603"/>
    <w:rsid w:val="00393D01"/>
    <w:rsid w:val="00394773"/>
    <w:rsid w:val="00394FFF"/>
    <w:rsid w:val="003955E6"/>
    <w:rsid w:val="00395A60"/>
    <w:rsid w:val="00395CE9"/>
    <w:rsid w:val="003A072C"/>
    <w:rsid w:val="003A1F76"/>
    <w:rsid w:val="003A4650"/>
    <w:rsid w:val="003A5EA6"/>
    <w:rsid w:val="003A7ED5"/>
    <w:rsid w:val="003B36AD"/>
    <w:rsid w:val="003B38B9"/>
    <w:rsid w:val="003B3D88"/>
    <w:rsid w:val="003C2597"/>
    <w:rsid w:val="003C54E2"/>
    <w:rsid w:val="003D1454"/>
    <w:rsid w:val="003D2690"/>
    <w:rsid w:val="003D3CCE"/>
    <w:rsid w:val="003D66EE"/>
    <w:rsid w:val="003E1E05"/>
    <w:rsid w:val="003E51E2"/>
    <w:rsid w:val="003E58FF"/>
    <w:rsid w:val="003E5FD2"/>
    <w:rsid w:val="003F2C1F"/>
    <w:rsid w:val="003F7364"/>
    <w:rsid w:val="003F7D26"/>
    <w:rsid w:val="00403C4F"/>
    <w:rsid w:val="00404CB4"/>
    <w:rsid w:val="00407BFA"/>
    <w:rsid w:val="00412651"/>
    <w:rsid w:val="00415396"/>
    <w:rsid w:val="00417009"/>
    <w:rsid w:val="00421887"/>
    <w:rsid w:val="0042631B"/>
    <w:rsid w:val="00426914"/>
    <w:rsid w:val="00430C0F"/>
    <w:rsid w:val="00433D79"/>
    <w:rsid w:val="00436E84"/>
    <w:rsid w:val="00440E75"/>
    <w:rsid w:val="004422B2"/>
    <w:rsid w:val="00445D76"/>
    <w:rsid w:val="0044788A"/>
    <w:rsid w:val="004549DF"/>
    <w:rsid w:val="004561FE"/>
    <w:rsid w:val="00456E9D"/>
    <w:rsid w:val="00456FEE"/>
    <w:rsid w:val="00457050"/>
    <w:rsid w:val="00461AA2"/>
    <w:rsid w:val="00465468"/>
    <w:rsid w:val="0046772E"/>
    <w:rsid w:val="004728D5"/>
    <w:rsid w:val="00472904"/>
    <w:rsid w:val="00472BDA"/>
    <w:rsid w:val="00474CFA"/>
    <w:rsid w:val="00481B7A"/>
    <w:rsid w:val="00481F8F"/>
    <w:rsid w:val="00482977"/>
    <w:rsid w:val="00486D35"/>
    <w:rsid w:val="0049121B"/>
    <w:rsid w:val="00491D9A"/>
    <w:rsid w:val="0049215C"/>
    <w:rsid w:val="00492F79"/>
    <w:rsid w:val="00495C6B"/>
    <w:rsid w:val="0049642F"/>
    <w:rsid w:val="004A0CEF"/>
    <w:rsid w:val="004A1DFC"/>
    <w:rsid w:val="004A27DD"/>
    <w:rsid w:val="004A367C"/>
    <w:rsid w:val="004A3B1A"/>
    <w:rsid w:val="004A3E66"/>
    <w:rsid w:val="004A4198"/>
    <w:rsid w:val="004A4C01"/>
    <w:rsid w:val="004A507A"/>
    <w:rsid w:val="004A5469"/>
    <w:rsid w:val="004B060D"/>
    <w:rsid w:val="004B2FA1"/>
    <w:rsid w:val="004B32A4"/>
    <w:rsid w:val="004B750F"/>
    <w:rsid w:val="004B774C"/>
    <w:rsid w:val="004C06C8"/>
    <w:rsid w:val="004C44F7"/>
    <w:rsid w:val="004D052F"/>
    <w:rsid w:val="004D084D"/>
    <w:rsid w:val="004D2924"/>
    <w:rsid w:val="004D35AC"/>
    <w:rsid w:val="004D5D0D"/>
    <w:rsid w:val="004D7158"/>
    <w:rsid w:val="004F16C0"/>
    <w:rsid w:val="004F6550"/>
    <w:rsid w:val="004F75ED"/>
    <w:rsid w:val="00503A62"/>
    <w:rsid w:val="00506CF0"/>
    <w:rsid w:val="0050764C"/>
    <w:rsid w:val="005121BD"/>
    <w:rsid w:val="005134EC"/>
    <w:rsid w:val="0051570E"/>
    <w:rsid w:val="00521570"/>
    <w:rsid w:val="005313E4"/>
    <w:rsid w:val="00533B68"/>
    <w:rsid w:val="00534B3B"/>
    <w:rsid w:val="00535CCE"/>
    <w:rsid w:val="00536264"/>
    <w:rsid w:val="0054043C"/>
    <w:rsid w:val="005427F7"/>
    <w:rsid w:val="005440D4"/>
    <w:rsid w:val="005449B1"/>
    <w:rsid w:val="00544EBD"/>
    <w:rsid w:val="005500E8"/>
    <w:rsid w:val="00550FAA"/>
    <w:rsid w:val="005513BB"/>
    <w:rsid w:val="005527BA"/>
    <w:rsid w:val="00552DCA"/>
    <w:rsid w:val="005555DC"/>
    <w:rsid w:val="005578B4"/>
    <w:rsid w:val="005614BF"/>
    <w:rsid w:val="00570485"/>
    <w:rsid w:val="0057175C"/>
    <w:rsid w:val="0057344A"/>
    <w:rsid w:val="00575A39"/>
    <w:rsid w:val="00580F31"/>
    <w:rsid w:val="005825EB"/>
    <w:rsid w:val="00587A07"/>
    <w:rsid w:val="00591E3F"/>
    <w:rsid w:val="00595070"/>
    <w:rsid w:val="00595F1E"/>
    <w:rsid w:val="0059607E"/>
    <w:rsid w:val="005A20F1"/>
    <w:rsid w:val="005A2C9C"/>
    <w:rsid w:val="005A3456"/>
    <w:rsid w:val="005B0170"/>
    <w:rsid w:val="005B171B"/>
    <w:rsid w:val="005B35E8"/>
    <w:rsid w:val="005B5CEC"/>
    <w:rsid w:val="005B64D8"/>
    <w:rsid w:val="005C0222"/>
    <w:rsid w:val="005C2C77"/>
    <w:rsid w:val="005C3401"/>
    <w:rsid w:val="005C4FED"/>
    <w:rsid w:val="005D3371"/>
    <w:rsid w:val="005D3A32"/>
    <w:rsid w:val="005D3A99"/>
    <w:rsid w:val="005D5B8B"/>
    <w:rsid w:val="005E04E5"/>
    <w:rsid w:val="005E0CC0"/>
    <w:rsid w:val="005E2717"/>
    <w:rsid w:val="005E405B"/>
    <w:rsid w:val="005E634E"/>
    <w:rsid w:val="005E6A37"/>
    <w:rsid w:val="005E7BB3"/>
    <w:rsid w:val="005F54A1"/>
    <w:rsid w:val="005F54C8"/>
    <w:rsid w:val="005F7B04"/>
    <w:rsid w:val="00600A66"/>
    <w:rsid w:val="006015FA"/>
    <w:rsid w:val="00601DA0"/>
    <w:rsid w:val="00612D1D"/>
    <w:rsid w:val="0061442A"/>
    <w:rsid w:val="006216B8"/>
    <w:rsid w:val="006239A4"/>
    <w:rsid w:val="00623D9D"/>
    <w:rsid w:val="00625C47"/>
    <w:rsid w:val="006263F4"/>
    <w:rsid w:val="0062777B"/>
    <w:rsid w:val="0063051D"/>
    <w:rsid w:val="0063166E"/>
    <w:rsid w:val="00632650"/>
    <w:rsid w:val="006340C6"/>
    <w:rsid w:val="00634139"/>
    <w:rsid w:val="0063627E"/>
    <w:rsid w:val="0064089A"/>
    <w:rsid w:val="0064708F"/>
    <w:rsid w:val="00651781"/>
    <w:rsid w:val="006548E4"/>
    <w:rsid w:val="0066444B"/>
    <w:rsid w:val="00665106"/>
    <w:rsid w:val="00666A57"/>
    <w:rsid w:val="006710B3"/>
    <w:rsid w:val="00672B01"/>
    <w:rsid w:val="00675A63"/>
    <w:rsid w:val="00677377"/>
    <w:rsid w:val="00681242"/>
    <w:rsid w:val="00681AE0"/>
    <w:rsid w:val="00683627"/>
    <w:rsid w:val="006861F9"/>
    <w:rsid w:val="006875C5"/>
    <w:rsid w:val="006876E6"/>
    <w:rsid w:val="00694B38"/>
    <w:rsid w:val="006972C7"/>
    <w:rsid w:val="006A37A7"/>
    <w:rsid w:val="006A7062"/>
    <w:rsid w:val="006B20C2"/>
    <w:rsid w:val="006B42B1"/>
    <w:rsid w:val="006B63C2"/>
    <w:rsid w:val="006B6CBB"/>
    <w:rsid w:val="006B6D5D"/>
    <w:rsid w:val="006C17F6"/>
    <w:rsid w:val="006C5582"/>
    <w:rsid w:val="006D21EA"/>
    <w:rsid w:val="006D464C"/>
    <w:rsid w:val="006D6BBF"/>
    <w:rsid w:val="006E04DA"/>
    <w:rsid w:val="006E1F35"/>
    <w:rsid w:val="006E4A15"/>
    <w:rsid w:val="006E5FEA"/>
    <w:rsid w:val="006E616F"/>
    <w:rsid w:val="006E768E"/>
    <w:rsid w:val="006F181E"/>
    <w:rsid w:val="006F2A75"/>
    <w:rsid w:val="006F4504"/>
    <w:rsid w:val="006F4A00"/>
    <w:rsid w:val="006F71E8"/>
    <w:rsid w:val="00700788"/>
    <w:rsid w:val="00703E22"/>
    <w:rsid w:val="007066F9"/>
    <w:rsid w:val="007100AC"/>
    <w:rsid w:val="007100D9"/>
    <w:rsid w:val="0071347D"/>
    <w:rsid w:val="0071396A"/>
    <w:rsid w:val="00715545"/>
    <w:rsid w:val="0071755A"/>
    <w:rsid w:val="00727856"/>
    <w:rsid w:val="00732B24"/>
    <w:rsid w:val="00734FEA"/>
    <w:rsid w:val="00737DF0"/>
    <w:rsid w:val="00741454"/>
    <w:rsid w:val="00742F0F"/>
    <w:rsid w:val="00743B64"/>
    <w:rsid w:val="0074559D"/>
    <w:rsid w:val="00746A3F"/>
    <w:rsid w:val="00750772"/>
    <w:rsid w:val="007521DF"/>
    <w:rsid w:val="00754787"/>
    <w:rsid w:val="00756BA4"/>
    <w:rsid w:val="00757A07"/>
    <w:rsid w:val="00757B2D"/>
    <w:rsid w:val="007660FF"/>
    <w:rsid w:val="007703C5"/>
    <w:rsid w:val="00772446"/>
    <w:rsid w:val="00772B26"/>
    <w:rsid w:val="00772CDE"/>
    <w:rsid w:val="00773F9E"/>
    <w:rsid w:val="00781D86"/>
    <w:rsid w:val="00782B58"/>
    <w:rsid w:val="00786F4D"/>
    <w:rsid w:val="007914E1"/>
    <w:rsid w:val="00791D6D"/>
    <w:rsid w:val="00792612"/>
    <w:rsid w:val="00792A52"/>
    <w:rsid w:val="0079414A"/>
    <w:rsid w:val="007967C5"/>
    <w:rsid w:val="0079698D"/>
    <w:rsid w:val="00797E2C"/>
    <w:rsid w:val="007A097A"/>
    <w:rsid w:val="007A1B6A"/>
    <w:rsid w:val="007A6405"/>
    <w:rsid w:val="007B03A8"/>
    <w:rsid w:val="007B098D"/>
    <w:rsid w:val="007B4B12"/>
    <w:rsid w:val="007B5A29"/>
    <w:rsid w:val="007B7A8A"/>
    <w:rsid w:val="007C36E1"/>
    <w:rsid w:val="007C3CE3"/>
    <w:rsid w:val="007C3D6C"/>
    <w:rsid w:val="007C5A2E"/>
    <w:rsid w:val="007C7839"/>
    <w:rsid w:val="007C7DCB"/>
    <w:rsid w:val="007D2BE0"/>
    <w:rsid w:val="007D6EDC"/>
    <w:rsid w:val="007D6FE8"/>
    <w:rsid w:val="007D7550"/>
    <w:rsid w:val="007E2EA2"/>
    <w:rsid w:val="007E35B7"/>
    <w:rsid w:val="007F112B"/>
    <w:rsid w:val="007F61F7"/>
    <w:rsid w:val="00800337"/>
    <w:rsid w:val="008018EE"/>
    <w:rsid w:val="00802897"/>
    <w:rsid w:val="00803718"/>
    <w:rsid w:val="00804916"/>
    <w:rsid w:val="00805C2C"/>
    <w:rsid w:val="00811DFE"/>
    <w:rsid w:val="00813882"/>
    <w:rsid w:val="008152FC"/>
    <w:rsid w:val="008171A6"/>
    <w:rsid w:val="00817D10"/>
    <w:rsid w:val="00821BF4"/>
    <w:rsid w:val="00830DBF"/>
    <w:rsid w:val="00831396"/>
    <w:rsid w:val="008316EB"/>
    <w:rsid w:val="00834236"/>
    <w:rsid w:val="00834F98"/>
    <w:rsid w:val="008350FC"/>
    <w:rsid w:val="0084118B"/>
    <w:rsid w:val="0084286B"/>
    <w:rsid w:val="00842DA4"/>
    <w:rsid w:val="00844CCD"/>
    <w:rsid w:val="00845504"/>
    <w:rsid w:val="00845DAB"/>
    <w:rsid w:val="00847307"/>
    <w:rsid w:val="008477FD"/>
    <w:rsid w:val="00847A2F"/>
    <w:rsid w:val="00851B63"/>
    <w:rsid w:val="00854D56"/>
    <w:rsid w:val="00855C03"/>
    <w:rsid w:val="008564FA"/>
    <w:rsid w:val="0085706A"/>
    <w:rsid w:val="0086230E"/>
    <w:rsid w:val="00862D15"/>
    <w:rsid w:val="0086390D"/>
    <w:rsid w:val="008649CC"/>
    <w:rsid w:val="00864F24"/>
    <w:rsid w:val="008658C7"/>
    <w:rsid w:val="00867230"/>
    <w:rsid w:val="00867F53"/>
    <w:rsid w:val="008713D9"/>
    <w:rsid w:val="00872120"/>
    <w:rsid w:val="00873847"/>
    <w:rsid w:val="00873F05"/>
    <w:rsid w:val="00874722"/>
    <w:rsid w:val="00875E43"/>
    <w:rsid w:val="008804C0"/>
    <w:rsid w:val="008810C9"/>
    <w:rsid w:val="00882561"/>
    <w:rsid w:val="00884088"/>
    <w:rsid w:val="0088638D"/>
    <w:rsid w:val="008872E8"/>
    <w:rsid w:val="0089157A"/>
    <w:rsid w:val="00891FFA"/>
    <w:rsid w:val="008932CB"/>
    <w:rsid w:val="008961BA"/>
    <w:rsid w:val="00896843"/>
    <w:rsid w:val="008A5650"/>
    <w:rsid w:val="008A6959"/>
    <w:rsid w:val="008B2450"/>
    <w:rsid w:val="008B3A14"/>
    <w:rsid w:val="008B5C55"/>
    <w:rsid w:val="008C36FB"/>
    <w:rsid w:val="008C6932"/>
    <w:rsid w:val="008C717C"/>
    <w:rsid w:val="008D1C6A"/>
    <w:rsid w:val="008D2261"/>
    <w:rsid w:val="008D3B9C"/>
    <w:rsid w:val="008D5213"/>
    <w:rsid w:val="008D7964"/>
    <w:rsid w:val="008E162B"/>
    <w:rsid w:val="008E433B"/>
    <w:rsid w:val="008E6200"/>
    <w:rsid w:val="008F002E"/>
    <w:rsid w:val="008F1C21"/>
    <w:rsid w:val="008F1D71"/>
    <w:rsid w:val="008F4C94"/>
    <w:rsid w:val="008F5A81"/>
    <w:rsid w:val="008F798F"/>
    <w:rsid w:val="00900F45"/>
    <w:rsid w:val="0090197E"/>
    <w:rsid w:val="00905A3A"/>
    <w:rsid w:val="00906B67"/>
    <w:rsid w:val="00907E9A"/>
    <w:rsid w:val="00913895"/>
    <w:rsid w:val="00913FB3"/>
    <w:rsid w:val="009170C8"/>
    <w:rsid w:val="00917BFB"/>
    <w:rsid w:val="00923E73"/>
    <w:rsid w:val="00925A29"/>
    <w:rsid w:val="00926508"/>
    <w:rsid w:val="00927672"/>
    <w:rsid w:val="00933573"/>
    <w:rsid w:val="009343D1"/>
    <w:rsid w:val="00935BB2"/>
    <w:rsid w:val="0093776A"/>
    <w:rsid w:val="009417FE"/>
    <w:rsid w:val="0094608A"/>
    <w:rsid w:val="0094750C"/>
    <w:rsid w:val="0094766B"/>
    <w:rsid w:val="00950104"/>
    <w:rsid w:val="0095346D"/>
    <w:rsid w:val="0095534E"/>
    <w:rsid w:val="0095549C"/>
    <w:rsid w:val="0096757B"/>
    <w:rsid w:val="00970757"/>
    <w:rsid w:val="00976844"/>
    <w:rsid w:val="00977432"/>
    <w:rsid w:val="00980CFB"/>
    <w:rsid w:val="009837C0"/>
    <w:rsid w:val="00984421"/>
    <w:rsid w:val="009847CE"/>
    <w:rsid w:val="009920DF"/>
    <w:rsid w:val="00993E6B"/>
    <w:rsid w:val="009963B0"/>
    <w:rsid w:val="009A0D03"/>
    <w:rsid w:val="009A13E4"/>
    <w:rsid w:val="009A4925"/>
    <w:rsid w:val="009A5941"/>
    <w:rsid w:val="009A6285"/>
    <w:rsid w:val="009B31FB"/>
    <w:rsid w:val="009B3906"/>
    <w:rsid w:val="009B7833"/>
    <w:rsid w:val="009C1065"/>
    <w:rsid w:val="009C264F"/>
    <w:rsid w:val="009C5228"/>
    <w:rsid w:val="009C56A4"/>
    <w:rsid w:val="009D1189"/>
    <w:rsid w:val="009D1EC8"/>
    <w:rsid w:val="009D2047"/>
    <w:rsid w:val="009D3B07"/>
    <w:rsid w:val="009D76A0"/>
    <w:rsid w:val="009E3FE5"/>
    <w:rsid w:val="009E4C70"/>
    <w:rsid w:val="009E718E"/>
    <w:rsid w:val="009E76C3"/>
    <w:rsid w:val="009F04B1"/>
    <w:rsid w:val="009F1482"/>
    <w:rsid w:val="009F3A83"/>
    <w:rsid w:val="009F3C26"/>
    <w:rsid w:val="009F3D64"/>
    <w:rsid w:val="009F4277"/>
    <w:rsid w:val="00A000E6"/>
    <w:rsid w:val="00A0023A"/>
    <w:rsid w:val="00A02205"/>
    <w:rsid w:val="00A02580"/>
    <w:rsid w:val="00A068E0"/>
    <w:rsid w:val="00A07ABF"/>
    <w:rsid w:val="00A135A7"/>
    <w:rsid w:val="00A13831"/>
    <w:rsid w:val="00A13D63"/>
    <w:rsid w:val="00A14558"/>
    <w:rsid w:val="00A15108"/>
    <w:rsid w:val="00A15171"/>
    <w:rsid w:val="00A1592F"/>
    <w:rsid w:val="00A16A8C"/>
    <w:rsid w:val="00A16C53"/>
    <w:rsid w:val="00A20F52"/>
    <w:rsid w:val="00A25C4B"/>
    <w:rsid w:val="00A25D8E"/>
    <w:rsid w:val="00A269B2"/>
    <w:rsid w:val="00A26EED"/>
    <w:rsid w:val="00A31153"/>
    <w:rsid w:val="00A359D9"/>
    <w:rsid w:val="00A40109"/>
    <w:rsid w:val="00A422E5"/>
    <w:rsid w:val="00A4264B"/>
    <w:rsid w:val="00A43A24"/>
    <w:rsid w:val="00A43A8C"/>
    <w:rsid w:val="00A44295"/>
    <w:rsid w:val="00A45595"/>
    <w:rsid w:val="00A46F9B"/>
    <w:rsid w:val="00A47E0A"/>
    <w:rsid w:val="00A53D6C"/>
    <w:rsid w:val="00A56F15"/>
    <w:rsid w:val="00A60759"/>
    <w:rsid w:val="00A64CDF"/>
    <w:rsid w:val="00A64FBE"/>
    <w:rsid w:val="00A65DF5"/>
    <w:rsid w:val="00A66B27"/>
    <w:rsid w:val="00A70F0E"/>
    <w:rsid w:val="00A713A9"/>
    <w:rsid w:val="00A714C5"/>
    <w:rsid w:val="00A71F04"/>
    <w:rsid w:val="00A768A7"/>
    <w:rsid w:val="00A80C54"/>
    <w:rsid w:val="00A84E0B"/>
    <w:rsid w:val="00A9140B"/>
    <w:rsid w:val="00AA09EE"/>
    <w:rsid w:val="00AA2327"/>
    <w:rsid w:val="00AA5910"/>
    <w:rsid w:val="00AA74C3"/>
    <w:rsid w:val="00AB3611"/>
    <w:rsid w:val="00AB553E"/>
    <w:rsid w:val="00AB56CE"/>
    <w:rsid w:val="00AB7850"/>
    <w:rsid w:val="00AC191C"/>
    <w:rsid w:val="00AC2EA9"/>
    <w:rsid w:val="00AC4A31"/>
    <w:rsid w:val="00AC4D89"/>
    <w:rsid w:val="00AC63D9"/>
    <w:rsid w:val="00AC74AE"/>
    <w:rsid w:val="00AD165A"/>
    <w:rsid w:val="00AD6763"/>
    <w:rsid w:val="00AE0438"/>
    <w:rsid w:val="00AE10AD"/>
    <w:rsid w:val="00AE17AA"/>
    <w:rsid w:val="00AE29C9"/>
    <w:rsid w:val="00AE5214"/>
    <w:rsid w:val="00AE6099"/>
    <w:rsid w:val="00AF019E"/>
    <w:rsid w:val="00AF022B"/>
    <w:rsid w:val="00AF0DD4"/>
    <w:rsid w:val="00AF2070"/>
    <w:rsid w:val="00AF31C9"/>
    <w:rsid w:val="00AF4EC7"/>
    <w:rsid w:val="00AF7229"/>
    <w:rsid w:val="00B0040D"/>
    <w:rsid w:val="00B06E8E"/>
    <w:rsid w:val="00B072B9"/>
    <w:rsid w:val="00B07D63"/>
    <w:rsid w:val="00B1191E"/>
    <w:rsid w:val="00B161B3"/>
    <w:rsid w:val="00B17731"/>
    <w:rsid w:val="00B207E7"/>
    <w:rsid w:val="00B21C73"/>
    <w:rsid w:val="00B276C0"/>
    <w:rsid w:val="00B33FDA"/>
    <w:rsid w:val="00B35259"/>
    <w:rsid w:val="00B357F7"/>
    <w:rsid w:val="00B420C6"/>
    <w:rsid w:val="00B42320"/>
    <w:rsid w:val="00B431F4"/>
    <w:rsid w:val="00B43928"/>
    <w:rsid w:val="00B47FE2"/>
    <w:rsid w:val="00B518A7"/>
    <w:rsid w:val="00B541B0"/>
    <w:rsid w:val="00B5433E"/>
    <w:rsid w:val="00B57CD5"/>
    <w:rsid w:val="00B607A3"/>
    <w:rsid w:val="00B62158"/>
    <w:rsid w:val="00B62478"/>
    <w:rsid w:val="00B64CB7"/>
    <w:rsid w:val="00B665B2"/>
    <w:rsid w:val="00B67823"/>
    <w:rsid w:val="00B67FAC"/>
    <w:rsid w:val="00B74851"/>
    <w:rsid w:val="00B75359"/>
    <w:rsid w:val="00B7607E"/>
    <w:rsid w:val="00B7625C"/>
    <w:rsid w:val="00B77544"/>
    <w:rsid w:val="00B83945"/>
    <w:rsid w:val="00B84AA3"/>
    <w:rsid w:val="00B863F6"/>
    <w:rsid w:val="00B8690F"/>
    <w:rsid w:val="00B91001"/>
    <w:rsid w:val="00B942DF"/>
    <w:rsid w:val="00BA0F28"/>
    <w:rsid w:val="00BA3E79"/>
    <w:rsid w:val="00BB06CD"/>
    <w:rsid w:val="00BB09A5"/>
    <w:rsid w:val="00BB09F1"/>
    <w:rsid w:val="00BB19CA"/>
    <w:rsid w:val="00BB1AB4"/>
    <w:rsid w:val="00BB2543"/>
    <w:rsid w:val="00BB33A8"/>
    <w:rsid w:val="00BB4231"/>
    <w:rsid w:val="00BC0E32"/>
    <w:rsid w:val="00BC4801"/>
    <w:rsid w:val="00BC7A1C"/>
    <w:rsid w:val="00BD142A"/>
    <w:rsid w:val="00BD25C8"/>
    <w:rsid w:val="00BD334E"/>
    <w:rsid w:val="00BD5F1C"/>
    <w:rsid w:val="00BE0119"/>
    <w:rsid w:val="00BE1137"/>
    <w:rsid w:val="00BE24C4"/>
    <w:rsid w:val="00BE37CB"/>
    <w:rsid w:val="00BE56E3"/>
    <w:rsid w:val="00BE72CE"/>
    <w:rsid w:val="00BF1523"/>
    <w:rsid w:val="00BF4991"/>
    <w:rsid w:val="00C01E9B"/>
    <w:rsid w:val="00C039C1"/>
    <w:rsid w:val="00C05EC5"/>
    <w:rsid w:val="00C06293"/>
    <w:rsid w:val="00C07993"/>
    <w:rsid w:val="00C10E5E"/>
    <w:rsid w:val="00C12C50"/>
    <w:rsid w:val="00C1721A"/>
    <w:rsid w:val="00C21DA6"/>
    <w:rsid w:val="00C2495A"/>
    <w:rsid w:val="00C268CB"/>
    <w:rsid w:val="00C308AF"/>
    <w:rsid w:val="00C41C86"/>
    <w:rsid w:val="00C4296C"/>
    <w:rsid w:val="00C4380A"/>
    <w:rsid w:val="00C44FE0"/>
    <w:rsid w:val="00C527D8"/>
    <w:rsid w:val="00C54867"/>
    <w:rsid w:val="00C559BB"/>
    <w:rsid w:val="00C57938"/>
    <w:rsid w:val="00C57C47"/>
    <w:rsid w:val="00C61661"/>
    <w:rsid w:val="00C62314"/>
    <w:rsid w:val="00C62413"/>
    <w:rsid w:val="00C635C0"/>
    <w:rsid w:val="00C63E52"/>
    <w:rsid w:val="00C67B9F"/>
    <w:rsid w:val="00C711A4"/>
    <w:rsid w:val="00C72279"/>
    <w:rsid w:val="00C73A4B"/>
    <w:rsid w:val="00C74257"/>
    <w:rsid w:val="00C77BAC"/>
    <w:rsid w:val="00C80E95"/>
    <w:rsid w:val="00C85B70"/>
    <w:rsid w:val="00C878E0"/>
    <w:rsid w:val="00C92D60"/>
    <w:rsid w:val="00C94ADE"/>
    <w:rsid w:val="00C94CB9"/>
    <w:rsid w:val="00C96CA1"/>
    <w:rsid w:val="00CA46D5"/>
    <w:rsid w:val="00CB16AE"/>
    <w:rsid w:val="00CB7B86"/>
    <w:rsid w:val="00CC3B22"/>
    <w:rsid w:val="00CC5691"/>
    <w:rsid w:val="00CC6F69"/>
    <w:rsid w:val="00CC763A"/>
    <w:rsid w:val="00CD08C8"/>
    <w:rsid w:val="00CD1B77"/>
    <w:rsid w:val="00CD2314"/>
    <w:rsid w:val="00CD6424"/>
    <w:rsid w:val="00CD6A70"/>
    <w:rsid w:val="00CE2EA5"/>
    <w:rsid w:val="00CF054A"/>
    <w:rsid w:val="00CF2495"/>
    <w:rsid w:val="00D00C6C"/>
    <w:rsid w:val="00D018A5"/>
    <w:rsid w:val="00D01A91"/>
    <w:rsid w:val="00D01F36"/>
    <w:rsid w:val="00D02E6F"/>
    <w:rsid w:val="00D05967"/>
    <w:rsid w:val="00D115CD"/>
    <w:rsid w:val="00D14201"/>
    <w:rsid w:val="00D22C2F"/>
    <w:rsid w:val="00D237A7"/>
    <w:rsid w:val="00D25FCC"/>
    <w:rsid w:val="00D3008E"/>
    <w:rsid w:val="00D30C05"/>
    <w:rsid w:val="00D32BCD"/>
    <w:rsid w:val="00D4019F"/>
    <w:rsid w:val="00D40850"/>
    <w:rsid w:val="00D4112F"/>
    <w:rsid w:val="00D41C60"/>
    <w:rsid w:val="00D46E0E"/>
    <w:rsid w:val="00D47F34"/>
    <w:rsid w:val="00D541D8"/>
    <w:rsid w:val="00D54255"/>
    <w:rsid w:val="00D5489B"/>
    <w:rsid w:val="00D57481"/>
    <w:rsid w:val="00D62BB0"/>
    <w:rsid w:val="00D65AEC"/>
    <w:rsid w:val="00D670F7"/>
    <w:rsid w:val="00D71AB8"/>
    <w:rsid w:val="00D729B9"/>
    <w:rsid w:val="00D72D9D"/>
    <w:rsid w:val="00D7624B"/>
    <w:rsid w:val="00D76798"/>
    <w:rsid w:val="00D84B77"/>
    <w:rsid w:val="00D8517C"/>
    <w:rsid w:val="00D86C15"/>
    <w:rsid w:val="00D877BA"/>
    <w:rsid w:val="00D9192E"/>
    <w:rsid w:val="00D95BFE"/>
    <w:rsid w:val="00D9635D"/>
    <w:rsid w:val="00D96AAA"/>
    <w:rsid w:val="00D97491"/>
    <w:rsid w:val="00D97816"/>
    <w:rsid w:val="00D979E3"/>
    <w:rsid w:val="00DA4D4F"/>
    <w:rsid w:val="00DA7E75"/>
    <w:rsid w:val="00DB010E"/>
    <w:rsid w:val="00DB0999"/>
    <w:rsid w:val="00DB0AF4"/>
    <w:rsid w:val="00DB3904"/>
    <w:rsid w:val="00DB4811"/>
    <w:rsid w:val="00DB609B"/>
    <w:rsid w:val="00DC0CDB"/>
    <w:rsid w:val="00DC2799"/>
    <w:rsid w:val="00DC3B9A"/>
    <w:rsid w:val="00DC4B23"/>
    <w:rsid w:val="00DC529A"/>
    <w:rsid w:val="00DC60E3"/>
    <w:rsid w:val="00DC6AD7"/>
    <w:rsid w:val="00DC722D"/>
    <w:rsid w:val="00DC7F1D"/>
    <w:rsid w:val="00DD0E6C"/>
    <w:rsid w:val="00DD1452"/>
    <w:rsid w:val="00DD154A"/>
    <w:rsid w:val="00DD16EF"/>
    <w:rsid w:val="00DD1A6B"/>
    <w:rsid w:val="00DE25B1"/>
    <w:rsid w:val="00DE25BB"/>
    <w:rsid w:val="00DF2CA1"/>
    <w:rsid w:val="00DF7F3F"/>
    <w:rsid w:val="00DF7F7D"/>
    <w:rsid w:val="00E051F9"/>
    <w:rsid w:val="00E06EBC"/>
    <w:rsid w:val="00E113EB"/>
    <w:rsid w:val="00E156BD"/>
    <w:rsid w:val="00E20E6E"/>
    <w:rsid w:val="00E20ED5"/>
    <w:rsid w:val="00E24032"/>
    <w:rsid w:val="00E26C9B"/>
    <w:rsid w:val="00E32F90"/>
    <w:rsid w:val="00E33775"/>
    <w:rsid w:val="00E34F51"/>
    <w:rsid w:val="00E359D7"/>
    <w:rsid w:val="00E40419"/>
    <w:rsid w:val="00E4124C"/>
    <w:rsid w:val="00E453E7"/>
    <w:rsid w:val="00E47808"/>
    <w:rsid w:val="00E5065B"/>
    <w:rsid w:val="00E50CFB"/>
    <w:rsid w:val="00E5355D"/>
    <w:rsid w:val="00E5378F"/>
    <w:rsid w:val="00E53B5D"/>
    <w:rsid w:val="00E6034F"/>
    <w:rsid w:val="00E60B8B"/>
    <w:rsid w:val="00E62404"/>
    <w:rsid w:val="00E639EC"/>
    <w:rsid w:val="00E71D2A"/>
    <w:rsid w:val="00E74F57"/>
    <w:rsid w:val="00E7649C"/>
    <w:rsid w:val="00E77BC4"/>
    <w:rsid w:val="00E80B41"/>
    <w:rsid w:val="00E8184E"/>
    <w:rsid w:val="00E85100"/>
    <w:rsid w:val="00E86C57"/>
    <w:rsid w:val="00E87101"/>
    <w:rsid w:val="00E92382"/>
    <w:rsid w:val="00E92DDE"/>
    <w:rsid w:val="00E9375F"/>
    <w:rsid w:val="00E946B1"/>
    <w:rsid w:val="00E95886"/>
    <w:rsid w:val="00E96469"/>
    <w:rsid w:val="00EA21C8"/>
    <w:rsid w:val="00EA65E2"/>
    <w:rsid w:val="00EA744B"/>
    <w:rsid w:val="00EB3732"/>
    <w:rsid w:val="00EB3B39"/>
    <w:rsid w:val="00EB4DE7"/>
    <w:rsid w:val="00EB76F4"/>
    <w:rsid w:val="00EB7E5E"/>
    <w:rsid w:val="00EC604C"/>
    <w:rsid w:val="00EC61A8"/>
    <w:rsid w:val="00EC7040"/>
    <w:rsid w:val="00EE00D7"/>
    <w:rsid w:val="00EE4190"/>
    <w:rsid w:val="00EE4CC9"/>
    <w:rsid w:val="00EE54BB"/>
    <w:rsid w:val="00EE5EAF"/>
    <w:rsid w:val="00EE6769"/>
    <w:rsid w:val="00EF07F0"/>
    <w:rsid w:val="00EF16A0"/>
    <w:rsid w:val="00EF1FF3"/>
    <w:rsid w:val="00EF6DF8"/>
    <w:rsid w:val="00EF707B"/>
    <w:rsid w:val="00EF7147"/>
    <w:rsid w:val="00EF7D0C"/>
    <w:rsid w:val="00F0629E"/>
    <w:rsid w:val="00F127BF"/>
    <w:rsid w:val="00F12980"/>
    <w:rsid w:val="00F16479"/>
    <w:rsid w:val="00F173D2"/>
    <w:rsid w:val="00F20292"/>
    <w:rsid w:val="00F23BB7"/>
    <w:rsid w:val="00F336D4"/>
    <w:rsid w:val="00F37F93"/>
    <w:rsid w:val="00F42F2F"/>
    <w:rsid w:val="00F44511"/>
    <w:rsid w:val="00F449A1"/>
    <w:rsid w:val="00F44A27"/>
    <w:rsid w:val="00F4564E"/>
    <w:rsid w:val="00F46111"/>
    <w:rsid w:val="00F47655"/>
    <w:rsid w:val="00F47C84"/>
    <w:rsid w:val="00F50006"/>
    <w:rsid w:val="00F504B9"/>
    <w:rsid w:val="00F52250"/>
    <w:rsid w:val="00F52E84"/>
    <w:rsid w:val="00F55499"/>
    <w:rsid w:val="00F56588"/>
    <w:rsid w:val="00F569A0"/>
    <w:rsid w:val="00F60B6D"/>
    <w:rsid w:val="00F61676"/>
    <w:rsid w:val="00F617AF"/>
    <w:rsid w:val="00F62EC0"/>
    <w:rsid w:val="00F62F44"/>
    <w:rsid w:val="00F63935"/>
    <w:rsid w:val="00F6764B"/>
    <w:rsid w:val="00F70DF0"/>
    <w:rsid w:val="00F716E0"/>
    <w:rsid w:val="00F7447F"/>
    <w:rsid w:val="00F74ABC"/>
    <w:rsid w:val="00F776BD"/>
    <w:rsid w:val="00F81396"/>
    <w:rsid w:val="00F8291F"/>
    <w:rsid w:val="00F848B8"/>
    <w:rsid w:val="00F86F67"/>
    <w:rsid w:val="00F875A6"/>
    <w:rsid w:val="00F90C26"/>
    <w:rsid w:val="00F90D5D"/>
    <w:rsid w:val="00F90E49"/>
    <w:rsid w:val="00F93353"/>
    <w:rsid w:val="00F938AC"/>
    <w:rsid w:val="00F93F45"/>
    <w:rsid w:val="00F94503"/>
    <w:rsid w:val="00FA6D0F"/>
    <w:rsid w:val="00FB0E27"/>
    <w:rsid w:val="00FB5804"/>
    <w:rsid w:val="00FB6A78"/>
    <w:rsid w:val="00FB7D39"/>
    <w:rsid w:val="00FC1D10"/>
    <w:rsid w:val="00FC3A35"/>
    <w:rsid w:val="00FC5077"/>
    <w:rsid w:val="00FC6A76"/>
    <w:rsid w:val="00FD01EC"/>
    <w:rsid w:val="00FD0FCB"/>
    <w:rsid w:val="00FD2068"/>
    <w:rsid w:val="00FD3D46"/>
    <w:rsid w:val="00FD6CFE"/>
    <w:rsid w:val="00FE0EFC"/>
    <w:rsid w:val="00FE2FA9"/>
    <w:rsid w:val="00FE5B17"/>
    <w:rsid w:val="00FE6FD3"/>
    <w:rsid w:val="00FF3979"/>
    <w:rsid w:val="00FF3F86"/>
    <w:rsid w:val="00FF51F4"/>
    <w:rsid w:val="00FF55A7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6ba05e,#81ae76,#70a464,#81b976,#81bc76,#8aaf75,#76923c,#5e9655"/>
    </o:shapedefaults>
    <o:shapelayout v:ext="edit">
      <o:idmap v:ext="edit" data="1"/>
    </o:shapelayout>
  </w:shapeDefaults>
  <w:decimalSymbol w:val=","/>
  <w:listSeparator w:val=";"/>
  <w14:docId w14:val="7A80735E"/>
  <w15:docId w15:val="{953EA352-35FF-4081-8298-F18C1A65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17D1"/>
    <w:pPr>
      <w:spacing w:after="240"/>
      <w:jc w:val="both"/>
    </w:pPr>
    <w:rPr>
      <w:rFonts w:asciiTheme="minorHAnsi" w:hAnsiTheme="minorHAnsi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36264"/>
    <w:pPr>
      <w:keepNext/>
      <w:spacing w:before="960"/>
      <w:outlineLvl w:val="0"/>
    </w:pPr>
    <w:rPr>
      <w:rFonts w:eastAsia="Times New Roman"/>
      <w:bCs/>
      <w:smallCap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D641C"/>
    <w:pPr>
      <w:keepNext/>
      <w:numPr>
        <w:numId w:val="14"/>
      </w:numPr>
      <w:pBdr>
        <w:bottom w:val="single" w:sz="12" w:space="1" w:color="auto"/>
      </w:pBdr>
      <w:spacing w:before="480"/>
      <w:outlineLvl w:val="1"/>
    </w:pPr>
    <w:rPr>
      <w:rFonts w:eastAsia="Times New Roman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0D641C"/>
    <w:pPr>
      <w:keepNext/>
      <w:numPr>
        <w:numId w:val="15"/>
      </w:numPr>
      <w:spacing w:before="360" w:after="60"/>
      <w:outlineLvl w:val="2"/>
    </w:pPr>
    <w:rPr>
      <w:rFonts w:eastAsia="Times New Roman"/>
      <w:bCs/>
      <w:i/>
      <w:szCs w:val="26"/>
    </w:rPr>
  </w:style>
  <w:style w:type="paragraph" w:styleId="berschrift4">
    <w:name w:val="heading 4"/>
    <w:basedOn w:val="Standard"/>
    <w:link w:val="berschrift4Zchn"/>
    <w:uiPriority w:val="9"/>
    <w:rsid w:val="00025568"/>
    <w:pPr>
      <w:numPr>
        <w:ilvl w:val="3"/>
        <w:numId w:val="8"/>
      </w:num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518D9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0251CA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51CA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51CA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51CA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23A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23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F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0F4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25568"/>
    <w:rPr>
      <w:rFonts w:ascii="Times New Roman" w:eastAsia="Times New Roman" w:hAnsi="Times New Roman"/>
      <w:b/>
      <w:bCs/>
      <w:color w:val="595959"/>
      <w:sz w:val="24"/>
      <w:szCs w:val="24"/>
    </w:rPr>
  </w:style>
  <w:style w:type="character" w:customStyle="1" w:styleId="bold">
    <w:name w:val="bold"/>
    <w:basedOn w:val="Absatz-Standardschriftart"/>
    <w:rsid w:val="00025568"/>
  </w:style>
  <w:style w:type="character" w:styleId="Hyperlink">
    <w:name w:val="Hyperlink"/>
    <w:basedOn w:val="Absatz-Standardschriftart"/>
    <w:uiPriority w:val="99"/>
    <w:unhideWhenUsed/>
    <w:qFormat/>
    <w:rsid w:val="00C01E9B"/>
    <w:rPr>
      <w:color w:val="auto"/>
      <w:u w:val="single"/>
    </w:rPr>
  </w:style>
  <w:style w:type="paragraph" w:styleId="KeinLeerraum">
    <w:name w:val="No Spacing"/>
    <w:link w:val="KeinLeerraumZchn"/>
    <w:uiPriority w:val="1"/>
    <w:qFormat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5967"/>
    <w:rPr>
      <w:rFonts w:ascii="Futura Lt BT" w:eastAsia="Times New Roman" w:hAnsi="Futura Lt BT"/>
      <w:bCs/>
      <w:smallCaps/>
      <w:kern w:val="32"/>
      <w:sz w:val="36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599C"/>
    <w:rPr>
      <w:rFonts w:ascii="Futura Lt BT" w:eastAsia="Times New Roman" w:hAnsi="Futura Lt BT"/>
      <w:b/>
      <w:bCs/>
      <w:iCs/>
      <w:sz w:val="24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0D5D"/>
    <w:pPr>
      <w:keepLines/>
      <w:spacing w:before="480" w:after="0"/>
      <w:jc w:val="left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F42F2F"/>
    <w:pPr>
      <w:tabs>
        <w:tab w:val="left" w:pos="960"/>
        <w:tab w:val="right" w:pos="8494"/>
      </w:tabs>
      <w:spacing w:before="120" w:after="0"/>
      <w:ind w:left="284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5A2C9C"/>
    <w:pPr>
      <w:tabs>
        <w:tab w:val="left" w:leader="dot" w:pos="284"/>
        <w:tab w:val="right" w:pos="8494"/>
      </w:tabs>
      <w:spacing w:before="280" w:after="120"/>
      <w:jc w:val="left"/>
    </w:pPr>
    <w:rPr>
      <w:bCs/>
      <w:smallCaps/>
      <w:sz w:val="28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DD16EF"/>
    <w:pPr>
      <w:tabs>
        <w:tab w:val="left" w:pos="960"/>
        <w:tab w:val="right" w:pos="8494"/>
      </w:tabs>
      <w:spacing w:after="0"/>
      <w:ind w:left="284"/>
      <w:jc w:val="left"/>
    </w:pPr>
    <w:rPr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54255"/>
    <w:pPr>
      <w:spacing w:after="0"/>
      <w:ind w:left="720"/>
      <w:jc w:val="left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F90D5D"/>
    <w:pPr>
      <w:spacing w:after="0"/>
      <w:ind w:left="960"/>
      <w:jc w:val="left"/>
    </w:pPr>
    <w:rPr>
      <w:rFonts w:ascii="Calibri" w:hAnsi="Calibr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F90D5D"/>
    <w:pPr>
      <w:spacing w:after="0"/>
      <w:ind w:left="1200"/>
      <w:jc w:val="left"/>
    </w:pPr>
    <w:rPr>
      <w:rFonts w:ascii="Calibri" w:hAnsi="Calibr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F90D5D"/>
    <w:pPr>
      <w:spacing w:after="0"/>
      <w:ind w:left="1440"/>
      <w:jc w:val="left"/>
    </w:pPr>
    <w:rPr>
      <w:rFonts w:ascii="Calibri" w:hAnsi="Calibr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F90D5D"/>
    <w:pPr>
      <w:spacing w:after="0"/>
      <w:ind w:left="1680"/>
      <w:jc w:val="left"/>
    </w:pPr>
    <w:rPr>
      <w:rFonts w:ascii="Calibri" w:hAnsi="Calibr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F90D5D"/>
    <w:pPr>
      <w:spacing w:after="0"/>
      <w:ind w:left="1920"/>
      <w:jc w:val="left"/>
    </w:pPr>
    <w:rPr>
      <w:rFonts w:ascii="Calibri" w:hAnsi="Calibri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D25C8"/>
    <w:pPr>
      <w:spacing w:before="240" w:after="60"/>
      <w:jc w:val="left"/>
      <w:outlineLvl w:val="0"/>
    </w:pPr>
    <w:rPr>
      <w:rFonts w:eastAsia="Times New Roman"/>
      <w:b/>
      <w:bCs/>
      <w:smallCaps/>
      <w:kern w:val="28"/>
      <w:sz w:val="7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BD25C8"/>
    <w:rPr>
      <w:rFonts w:ascii="Futura Lt BT" w:eastAsia="Times New Roman" w:hAnsi="Futura Lt BT"/>
      <w:b/>
      <w:bCs/>
      <w:smallCaps/>
      <w:kern w:val="28"/>
      <w:sz w:val="72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2599C"/>
    <w:rPr>
      <w:rFonts w:ascii="Futura Lt BT" w:eastAsia="Times New Roman" w:hAnsi="Futura Lt BT"/>
      <w:bCs/>
      <w:i/>
      <w:sz w:val="24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65E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C2597"/>
    <w:pPr>
      <w:spacing w:after="0"/>
      <w:jc w:val="left"/>
    </w:pPr>
    <w:rPr>
      <w:rFonts w:eastAsia="Times New Roman"/>
      <w:color w:val="404040" w:themeColor="text1" w:themeTint="BF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C2597"/>
    <w:rPr>
      <w:rFonts w:ascii="Futura Lt BT" w:eastAsia="Times New Roman" w:hAnsi="Futura Lt BT"/>
      <w:color w:val="404040" w:themeColor="text1" w:themeTint="BF"/>
      <w:sz w:val="24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2B2508"/>
    <w:rPr>
      <w:bCs/>
      <w:i/>
      <w:color w:val="595959" w:themeColor="text1" w:themeTint="A6"/>
      <w:sz w:val="16"/>
      <w:szCs w:val="18"/>
    </w:rPr>
  </w:style>
  <w:style w:type="paragraph" w:styleId="Untertitel">
    <w:name w:val="Subtitle"/>
    <w:aliases w:val="Thema"/>
    <w:basedOn w:val="Standard"/>
    <w:next w:val="Standard"/>
    <w:link w:val="UntertitelZchn"/>
    <w:autoRedefine/>
    <w:uiPriority w:val="11"/>
    <w:qFormat/>
    <w:rsid w:val="000C17D1"/>
    <w:pPr>
      <w:numPr>
        <w:ilvl w:val="1"/>
      </w:numPr>
      <w:spacing w:after="960"/>
      <w:jc w:val="left"/>
    </w:pPr>
    <w:rPr>
      <w:rFonts w:ascii="Futura Lt BT" w:eastAsiaTheme="majorEastAsia" w:hAnsi="Futura Lt BT" w:cstheme="majorBidi"/>
      <w:iCs/>
      <w:spacing w:val="15"/>
      <w:sz w:val="48"/>
      <w:szCs w:val="24"/>
    </w:rPr>
  </w:style>
  <w:style w:type="character" w:customStyle="1" w:styleId="UntertitelZchn">
    <w:name w:val="Untertitel Zchn"/>
    <w:aliases w:val="Thema Zchn"/>
    <w:basedOn w:val="Absatz-Standardschriftart"/>
    <w:link w:val="Untertitel"/>
    <w:uiPriority w:val="11"/>
    <w:rsid w:val="000C17D1"/>
    <w:rPr>
      <w:rFonts w:ascii="Futura Lt BT" w:eastAsiaTheme="majorEastAsia" w:hAnsi="Futura Lt BT" w:cstheme="majorBidi"/>
      <w:iCs/>
      <w:spacing w:val="15"/>
      <w:sz w:val="48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518D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800337"/>
  </w:style>
  <w:style w:type="paragraph" w:styleId="Abbildungsverzeichnis">
    <w:name w:val="table of figures"/>
    <w:basedOn w:val="Standard"/>
    <w:next w:val="Standard"/>
    <w:uiPriority w:val="99"/>
    <w:unhideWhenUsed/>
    <w:rsid w:val="00D54255"/>
    <w:p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C3B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CC3B2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6E04DA"/>
    <w:rPr>
      <w:color w:val="808080"/>
    </w:rPr>
  </w:style>
  <w:style w:type="paragraph" w:styleId="Listenabsatz">
    <w:name w:val="List Paragraph"/>
    <w:basedOn w:val="Standard"/>
    <w:uiPriority w:val="34"/>
    <w:qFormat/>
    <w:rsid w:val="00F875A6"/>
    <w:pPr>
      <w:ind w:left="720"/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251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251C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66444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CC6F69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8350D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80E95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0003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3">
    <w:name w:val="List Table 3"/>
    <w:basedOn w:val="NormaleTabelle"/>
    <w:uiPriority w:val="48"/>
    <w:rsid w:val="00A66B2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A66B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ufzhlung">
    <w:name w:val="Aufzählung"/>
    <w:basedOn w:val="Standard"/>
    <w:link w:val="AufzhlungZchn"/>
    <w:autoRedefine/>
    <w:rsid w:val="0032599C"/>
    <w:pPr>
      <w:numPr>
        <w:numId w:val="16"/>
      </w:numPr>
      <w:spacing w:before="120" w:after="0"/>
      <w:ind w:left="714" w:hanging="357"/>
    </w:pPr>
  </w:style>
  <w:style w:type="character" w:customStyle="1" w:styleId="AufzhlungZchn">
    <w:name w:val="Aufzählung Zchn"/>
    <w:basedOn w:val="Absatz-Standardschriftart"/>
    <w:link w:val="Aufzhlung"/>
    <w:rsid w:val="0032599C"/>
    <w:rPr>
      <w:rFonts w:ascii="Futura Lt BT" w:hAnsi="Futura Lt BT"/>
      <w:sz w:val="24"/>
      <w:szCs w:val="22"/>
      <w:lang w:eastAsia="en-US"/>
    </w:rPr>
  </w:style>
  <w:style w:type="paragraph" w:customStyle="1" w:styleId="LAGLNW">
    <w:name w:val="LAGL NW"/>
    <w:basedOn w:val="Standard"/>
    <w:rsid w:val="009A5941"/>
  </w:style>
  <w:style w:type="paragraph" w:customStyle="1" w:styleId="txt">
    <w:name w:val="txt"/>
    <w:rsid w:val="00FD6CFE"/>
    <w:pPr>
      <w:widowControl w:val="0"/>
      <w:autoSpaceDE w:val="0"/>
      <w:autoSpaceDN w:val="0"/>
      <w:adjustRightInd w:val="0"/>
      <w:spacing w:after="60" w:line="260" w:lineRule="exact"/>
    </w:pPr>
    <w:rPr>
      <w:rFonts w:ascii="Arial" w:eastAsia="Times New Roman" w:hAnsi="Arial"/>
    </w:rPr>
  </w:style>
  <w:style w:type="character" w:customStyle="1" w:styleId="hvhk">
    <w:name w:val="hvh_k"/>
    <w:rsid w:val="00FD6CFE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%20J&#228;nike\Desktop\wissenschaftliche_Arbeit_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03C5CF9F03480F8CCA92211F7B5F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D8C461-560F-4ACC-A3F8-E067A5E1C201}"/>
      </w:docPartPr>
      <w:docPartBody>
        <w:p w:rsidR="003946FF" w:rsidRDefault="00FF0D6D">
          <w:r w:rsidRPr="00690E63">
            <w:rPr>
              <w:rStyle w:val="Platzhaltertext"/>
            </w:rPr>
            <w:t>[Titel]</w:t>
          </w:r>
        </w:p>
      </w:docPartBody>
    </w:docPart>
    <w:docPart>
      <w:docPartPr>
        <w:name w:val="14DDCFF581CA42F1B084A20470B34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2CC69-C56E-40F5-A195-758A366743BC}"/>
      </w:docPartPr>
      <w:docPartBody>
        <w:p w:rsidR="005F1FCD" w:rsidRDefault="00F108E6" w:rsidP="00F108E6">
          <w:pPr>
            <w:pStyle w:val="14DDCFF581CA42F1B084A20470B349DA"/>
          </w:pPr>
          <w:r w:rsidRPr="00690E63">
            <w:rPr>
              <w:rStyle w:val="Platzhaltertext"/>
            </w:rPr>
            <w:t>[Veröffentlichungsdatum]</w:t>
          </w:r>
        </w:p>
      </w:docPartBody>
    </w:docPart>
    <w:docPart>
      <w:docPartPr>
        <w:name w:val="5EEC118F0D1542C09FD82D416E558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67A5FC-CE16-430D-AB40-872BE7E9597C}"/>
      </w:docPartPr>
      <w:docPartBody>
        <w:p w:rsidR="005F1FCD" w:rsidRDefault="00F108E6">
          <w:r w:rsidRPr="000B5752">
            <w:rPr>
              <w:rStyle w:val="Platzhaltertext"/>
            </w:rPr>
            <w:t>[Titel]</w:t>
          </w:r>
        </w:p>
      </w:docPartBody>
    </w:docPart>
    <w:docPart>
      <w:docPartPr>
        <w:name w:val="91F1C60BC62A4276B8592248C54747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AA2411-B2FC-4BBF-AF5F-F6E4A3DDE095}"/>
      </w:docPartPr>
      <w:docPartBody>
        <w:p w:rsidR="009E1C0F" w:rsidRDefault="007462C7">
          <w:r w:rsidRPr="00A221CC">
            <w:rPr>
              <w:rStyle w:val="Platzhaltertext"/>
            </w:rPr>
            <w:t>[Thema]</w:t>
          </w:r>
        </w:p>
      </w:docPartBody>
    </w:docPart>
    <w:docPart>
      <w:docPartPr>
        <w:name w:val="AB0E33C961654C5DACB330F1A0B36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1F50E0-D711-47DB-BF7B-6C9304B6AA00}"/>
      </w:docPartPr>
      <w:docPartBody>
        <w:p w:rsidR="009E1C0F" w:rsidRDefault="007462C7">
          <w:r w:rsidRPr="00A221CC">
            <w:rPr>
              <w:rStyle w:val="Platzhaltertext"/>
            </w:rPr>
            <w:t>[Thema]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89"/>
    <w:rsid w:val="003946FF"/>
    <w:rsid w:val="00471780"/>
    <w:rsid w:val="004A6889"/>
    <w:rsid w:val="005D2AE1"/>
    <w:rsid w:val="005F1FCD"/>
    <w:rsid w:val="006E3F9D"/>
    <w:rsid w:val="00736BB6"/>
    <w:rsid w:val="007462C7"/>
    <w:rsid w:val="007F6882"/>
    <w:rsid w:val="008B716C"/>
    <w:rsid w:val="009E1C0F"/>
    <w:rsid w:val="00A075F4"/>
    <w:rsid w:val="00AB4712"/>
    <w:rsid w:val="00AC5F19"/>
    <w:rsid w:val="00F108E6"/>
    <w:rsid w:val="00F80F49"/>
    <w:rsid w:val="00FF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6889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462C7"/>
    <w:rPr>
      <w:color w:val="808080"/>
    </w:rPr>
  </w:style>
  <w:style w:type="paragraph" w:customStyle="1" w:styleId="7A75D3BC36944635A54C29513DB024E4">
    <w:name w:val="7A75D3BC36944635A54C29513DB024E4"/>
    <w:rsid w:val="004A6889"/>
  </w:style>
  <w:style w:type="paragraph" w:customStyle="1" w:styleId="A53A830434014425A6849FE7212EEB9B">
    <w:name w:val="A53A830434014425A6849FE7212EEB9B"/>
    <w:rsid w:val="00FF0D6D"/>
  </w:style>
  <w:style w:type="paragraph" w:customStyle="1" w:styleId="700A056C16434DF79D5BA0D85DD04F75">
    <w:name w:val="700A056C16434DF79D5BA0D85DD04F75"/>
    <w:rsid w:val="00FF0D6D"/>
  </w:style>
  <w:style w:type="paragraph" w:customStyle="1" w:styleId="473C2167C9594658AEFC95B22A64E46D">
    <w:name w:val="473C2167C9594658AEFC95B22A64E46D"/>
    <w:rsid w:val="00FF0D6D"/>
  </w:style>
  <w:style w:type="paragraph" w:customStyle="1" w:styleId="140D6204A6BA48F1A27E6D9410A58FE7">
    <w:name w:val="140D6204A6BA48F1A27E6D9410A58FE7"/>
    <w:rsid w:val="003946FF"/>
  </w:style>
  <w:style w:type="paragraph" w:customStyle="1" w:styleId="228331826682430D8219DA25BEB598AB">
    <w:name w:val="228331826682430D8219DA25BEB598AB"/>
    <w:rsid w:val="003946FF"/>
  </w:style>
  <w:style w:type="paragraph" w:customStyle="1" w:styleId="1AF66DAE19384B32A5EAD6A4DABD173C">
    <w:name w:val="1AF66DAE19384B32A5EAD6A4DABD173C"/>
    <w:rsid w:val="003946FF"/>
  </w:style>
  <w:style w:type="paragraph" w:customStyle="1" w:styleId="A593CE2556854874BAAA1739615A960F">
    <w:name w:val="A593CE2556854874BAAA1739615A960F"/>
    <w:rsid w:val="003946FF"/>
  </w:style>
  <w:style w:type="paragraph" w:customStyle="1" w:styleId="5356985B0FA14E028DDF001426E2D94F">
    <w:name w:val="5356985B0FA14E028DDF001426E2D94F"/>
    <w:rsid w:val="003946FF"/>
  </w:style>
  <w:style w:type="paragraph" w:customStyle="1" w:styleId="9E64AFEF8CB44EDCA92D9C16D674D362">
    <w:name w:val="9E64AFEF8CB44EDCA92D9C16D674D362"/>
    <w:rsid w:val="003946FF"/>
  </w:style>
  <w:style w:type="paragraph" w:customStyle="1" w:styleId="910355F4058F423DA7D599ED698E4E88">
    <w:name w:val="910355F4058F423DA7D599ED698E4E88"/>
    <w:rsid w:val="003946FF"/>
  </w:style>
  <w:style w:type="paragraph" w:customStyle="1" w:styleId="8CC42ABA013A4BF39F21EE86B3937475">
    <w:name w:val="8CC42ABA013A4BF39F21EE86B3937475"/>
    <w:rsid w:val="003946FF"/>
  </w:style>
  <w:style w:type="paragraph" w:customStyle="1" w:styleId="294B7F164948428C8D518A1EE30DA0D4">
    <w:name w:val="294B7F164948428C8D518A1EE30DA0D4"/>
    <w:rsid w:val="003946FF"/>
  </w:style>
  <w:style w:type="paragraph" w:customStyle="1" w:styleId="702D1B78B5EE4DDD9F975D99AF55C282">
    <w:name w:val="702D1B78B5EE4DDD9F975D99AF55C282"/>
    <w:rsid w:val="003946FF"/>
  </w:style>
  <w:style w:type="paragraph" w:customStyle="1" w:styleId="A0F3E436BEC24ECA81C8EECD29188455">
    <w:name w:val="A0F3E436BEC24ECA81C8EECD29188455"/>
    <w:rsid w:val="003946FF"/>
  </w:style>
  <w:style w:type="paragraph" w:customStyle="1" w:styleId="8ABDFA59DABB482E997970E7D2D21F68">
    <w:name w:val="8ABDFA59DABB482E997970E7D2D21F68"/>
    <w:rsid w:val="003946FF"/>
  </w:style>
  <w:style w:type="paragraph" w:customStyle="1" w:styleId="9DD252F0FAFF4F1CAF5B385167FE32BE">
    <w:name w:val="9DD252F0FAFF4F1CAF5B385167FE32BE"/>
    <w:rsid w:val="003946FF"/>
  </w:style>
  <w:style w:type="paragraph" w:customStyle="1" w:styleId="9D24A48201634B158EB343E5D21C2E9A">
    <w:name w:val="9D24A48201634B158EB343E5D21C2E9A"/>
    <w:rsid w:val="003946FF"/>
  </w:style>
  <w:style w:type="paragraph" w:customStyle="1" w:styleId="8011109D618648C194932FA331E949A3">
    <w:name w:val="8011109D618648C194932FA331E949A3"/>
    <w:rsid w:val="003946FF"/>
  </w:style>
  <w:style w:type="paragraph" w:customStyle="1" w:styleId="0B2A3A47AB174EB1AD3D4DE414294E25">
    <w:name w:val="0B2A3A47AB174EB1AD3D4DE414294E25"/>
    <w:rsid w:val="003946FF"/>
  </w:style>
  <w:style w:type="paragraph" w:customStyle="1" w:styleId="14DDCFF581CA42F1B084A20470B349DA">
    <w:name w:val="14DDCFF581CA42F1B084A20470B349DA"/>
    <w:rsid w:val="00F108E6"/>
  </w:style>
  <w:style w:type="paragraph" w:customStyle="1" w:styleId="875E73E4E07D4F4EAD2D10089DD6EE25">
    <w:name w:val="875E73E4E07D4F4EAD2D10089DD6EE25"/>
    <w:rsid w:val="005F1FCD"/>
  </w:style>
  <w:style w:type="paragraph" w:customStyle="1" w:styleId="A0F0BD61D27140C980568AFA385D38A1">
    <w:name w:val="A0F0BD61D27140C980568AFA385D38A1"/>
    <w:rsid w:val="005F1FCD"/>
  </w:style>
  <w:style w:type="paragraph" w:customStyle="1" w:styleId="C0B334547C3F48B2BB5EBCFC21911929">
    <w:name w:val="C0B334547C3F48B2BB5EBCFC21911929"/>
    <w:rsid w:val="005F1F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2020-12-23T00:00:00</PublishDate>
  <Abstract/>
  <CompanyAddress>Sühlstraße 6, 46117 Oberhausen</CompanyAddress>
  <CompanyPhone>(02 08) 8 48 30 – 0</CompanyPhone>
  <CompanyFax/>
  <CompanyEmail>k.jaenike@galabau-nrw.de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Platzhalter1</b:Tag>
    <b:SourceType>Book</b:SourceType>
    <b:Guid>{3CE23D17-354E-44C5-9A82-9FF608187707}</b:Guid>
    <b:RefOrder>1</b:RefOrder>
  </b:Source>
  <b:Source>
    <b:Tag>Jän09</b:Tag>
    <b:SourceType>Book</b:SourceType>
    <b:Guid>{148E4656-E09E-47B5-A2FA-310303B4667A}</b:Guid>
    <b:Author>
      <b:Author>
        <b:NameList>
          <b:Person>
            <b:Last>Nachname</b:Last>
            <b:First>Vorname</b:First>
          </b:Person>
        </b:NameList>
      </b:Author>
    </b:Author>
    <b:Title>Buchtitel</b:Title>
    <b:Year>JJJJ</b:Year>
    <b:City>Ort</b:City>
    <b:Publisher>Verleger</b:Publisher>
    <b:RefOrder>2</b:RefOrder>
  </b:Source>
  <b:Source>
    <b:Tag>AutJJ</b:Tag>
    <b:SourceType>InternetSite</b:SourceType>
    <b:Guid>{6835B6CA-9984-46C4-9810-1370BF09442E}</b:Guid>
    <b:Author>
      <b:Author>
        <b:NameList>
          <b:Person>
            <b:Last>Autor</b:Last>
          </b:Person>
        </b:NameList>
      </b:Author>
    </b:Author>
    <b:Title>Name der Webseite</b:Title>
    <b:YearAccessed>JJJJ</b:YearAccessed>
    <b:MonthAccessed>Monat</b:MonthAccessed>
    <b:DayAccessed>TT</b:DayAccessed>
    <b:URL>http://www.url.de</b:URL>
    <b:RefOrder>3</b:RefOrder>
  </b:Source>
  <b:Source>
    <b:Tag>BefJJ</b:Tag>
    <b:SourceType>Interview</b:SourceType>
    <b:Guid>{16957C96-64A4-44E9-ABAF-37142C455969}</b:Guid>
    <b:Author>
      <b:Interviewee>
        <b:NameList>
          <b:Person>
            <b:Last>BefragtePerson</b:Last>
          </b:Person>
        </b:NameList>
      </b:Interviewee>
      <b:Interviewer>
        <b:NameList>
          <b:Person>
            <b:Last>Interviwer</b:Last>
          </b:Person>
        </b:NameList>
      </b:Interviewer>
    </b:Author>
    <b:Title>Titel des Interviews</b:Title>
    <b:Year>JJJJ</b:Year>
    <b:Month>Monat</b:Month>
    <b:Day>TT</b:Day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002042-FD0A-44B3-B6CB-1E5CD492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wissenschaftliche_Arbeit_Vorlage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Datenschutz</vt:lpstr>
    </vt:vector>
  </TitlesOfParts>
  <Company>Verband Garten-, Landschafts- und Sportplatzbau Nordrhein-Westfalen e. V.</Company>
  <LinksUpToDate>false</LinksUpToDate>
  <CharactersWithSpaces>926</CharactersWithSpaces>
  <SharedDoc>false</SharedDoc>
  <HyperlinkBase>www.galabau-nrw.de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Einwilligungserklärung</dc:title>
  <dc:subject>Zur Datenverwendung</dc:subject>
  <dc:creator>Karl Jänike (VGL NRW)</dc:creator>
  <cp:keywords>VGL NRW</cp:keywords>
  <cp:lastModifiedBy>Karl Jänike</cp:lastModifiedBy>
  <cp:revision>5</cp:revision>
  <cp:lastPrinted>2020-12-23T10:13:00Z</cp:lastPrinted>
  <dcterms:created xsi:type="dcterms:W3CDTF">2021-01-19T07:53:00Z</dcterms:created>
  <dcterms:modified xsi:type="dcterms:W3CDTF">2021-01-19T08:03:00Z</dcterms:modified>
  <cp:category>Vorlage</cp:category>
  <dc:language>deutsch</dc:language>
</cp:coreProperties>
</file>