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alias w:val="Titel"/>
        <w:tag w:val=""/>
        <w:id w:val="1086196944"/>
        <w:placeholder>
          <w:docPart w:val="AE03C5CF9F03480F8CCA92211F7B5FA4"/>
        </w:placeholder>
        <w:dataBinding w:prefixMappings="xmlns:ns0='http://purl.org/dc/elements/1.1/' xmlns:ns1='http://schemas.openxmlformats.org/package/2006/metadata/core-properties' " w:xpath="/ns1:coreProperties[1]/ns0:title[1]" w:storeItemID="{6C3C8BC8-F283-45AE-878A-BAB7291924A1}"/>
        <w:text/>
      </w:sdtPr>
      <w:sdtEndPr/>
      <w:sdtContent>
        <w:p w:rsidR="00CD2314" w:rsidRPr="000C17D1" w:rsidRDefault="00867F53" w:rsidP="00DC3B9A">
          <w:pPr>
            <w:pStyle w:val="Titel"/>
            <w:rPr>
              <w:rFonts w:cstheme="minorHAnsi"/>
            </w:rPr>
          </w:pPr>
          <w:r w:rsidRPr="000C17D1">
            <w:rPr>
              <w:rFonts w:cstheme="minorHAnsi"/>
            </w:rPr>
            <w:t>Datenschutz</w:t>
          </w:r>
        </w:p>
      </w:sdtContent>
    </w:sdt>
    <w:sdt>
      <w:sdtPr>
        <w:rPr>
          <w:rFonts w:asciiTheme="minorHAnsi" w:hAnsiTheme="minorHAnsi" w:cstheme="minorHAnsi"/>
        </w:rPr>
        <w:alias w:val="Thema"/>
        <w:tag w:val=""/>
        <w:id w:val="1778913613"/>
        <w:placeholder>
          <w:docPart w:val="91F1C60BC62A4276B8592248C54747A0"/>
        </w:placeholder>
        <w:dataBinding w:prefixMappings="xmlns:ns0='http://purl.org/dc/elements/1.1/' xmlns:ns1='http://schemas.openxmlformats.org/package/2006/metadata/core-properties' " w:xpath="/ns1:coreProperties[1]/ns0:subject[1]" w:storeItemID="{6C3C8BC8-F283-45AE-878A-BAB7291924A1}"/>
        <w:text/>
      </w:sdtPr>
      <w:sdtEndPr/>
      <w:sdtContent>
        <w:p w:rsidR="00FE6FD3" w:rsidRPr="000C17D1" w:rsidRDefault="000446CF" w:rsidP="000C17D1">
          <w:pPr>
            <w:pStyle w:val="Untertitel"/>
            <w:rPr>
              <w:rFonts w:asciiTheme="minorHAnsi" w:hAnsiTheme="minorHAnsi" w:cstheme="minorHAnsi"/>
            </w:rPr>
          </w:pPr>
          <w:r w:rsidRPr="000C17D1">
            <w:rPr>
              <w:rFonts w:asciiTheme="minorHAnsi" w:hAnsiTheme="minorHAnsi" w:cstheme="minorHAnsi"/>
            </w:rPr>
            <w:t>Hinweise für Bewerber/Mitarbeiter</w:t>
          </w:r>
        </w:p>
      </w:sdtContent>
    </w:sdt>
    <w:p w:rsidR="000446CF" w:rsidRPr="000C17D1" w:rsidRDefault="000446CF" w:rsidP="00553B7A">
      <w:r w:rsidRPr="000C17D1">
        <w:t>Datenschutzrechtliche Informationspflichten gemäß den Artikeln 13 und 14 der EU-Datenschutzgrundverordnung (DSGVO):</w:t>
      </w:r>
    </w:p>
    <w:p w:rsidR="000446CF" w:rsidRPr="000C17D1" w:rsidRDefault="000446CF" w:rsidP="00553B7A">
      <w:r w:rsidRPr="000C17D1">
        <w:t>Verantwortliche Stelle für die Speicherung und Verarbeitung ist die</w:t>
      </w:r>
      <w:r w:rsidRPr="000C17D1">
        <w:br/>
      </w:r>
    </w:p>
    <w:p w:rsidR="000446CF" w:rsidRPr="00553B7A" w:rsidRDefault="000446CF" w:rsidP="00553B7A">
      <w:pPr>
        <w:rPr>
          <w:b/>
          <w:bCs/>
          <w:highlight w:val="yellow"/>
        </w:rPr>
      </w:pPr>
      <w:r w:rsidRPr="00553B7A">
        <w:rPr>
          <w:b/>
          <w:bCs/>
          <w:highlight w:val="yellow"/>
        </w:rPr>
        <w:t>Name</w:t>
      </w:r>
    </w:p>
    <w:p w:rsidR="000446CF" w:rsidRPr="000C17D1" w:rsidRDefault="000446CF" w:rsidP="00553B7A">
      <w:r w:rsidRPr="00553B7A">
        <w:rPr>
          <w:b/>
          <w:bCs/>
          <w:highlight w:val="yellow"/>
        </w:rPr>
        <w:t>Anschrift</w:t>
      </w:r>
      <w:bookmarkStart w:id="0" w:name="_GoBack"/>
      <w:bookmarkEnd w:id="0"/>
    </w:p>
    <w:p w:rsidR="000446CF" w:rsidRPr="000C17D1" w:rsidRDefault="000446CF" w:rsidP="00553B7A">
      <w:r w:rsidRPr="000C17D1">
        <w:t>vertreten durch:</w:t>
      </w:r>
    </w:p>
    <w:p w:rsidR="000446CF" w:rsidRPr="000C17D1" w:rsidRDefault="000446CF" w:rsidP="00553B7A"/>
    <w:p w:rsidR="000446CF" w:rsidRPr="000C17D1" w:rsidRDefault="000446CF" w:rsidP="00553B7A">
      <w:r w:rsidRPr="000C17D1">
        <w:t>Im Folgenden ist aufgeführt, welche personenbezogenen Daten zu welchem Zweck gespeichert und verarbeitet werden:</w:t>
      </w:r>
    </w:p>
    <w:p w:rsidR="000446CF" w:rsidRPr="000C17D1" w:rsidRDefault="000446CF" w:rsidP="00553B7A">
      <w:r w:rsidRPr="000C17D1">
        <w:rPr>
          <w:u w:val="single"/>
        </w:rPr>
        <w:t>Bewerbung:</w:t>
      </w:r>
      <w:r w:rsidRPr="000C17D1">
        <w:t xml:space="preserve"> </w:t>
      </w:r>
      <w:r w:rsidRPr="000C17D1">
        <w:rPr>
          <w:noProof/>
        </w:rPr>
        <w:t xml:space="preserve">Name, Vorname, Adressdaten, Kommunikationsdaten, Lebenslauf, Ausbildung, Bewerbungsdaten, Angaben zu Schwerbehinderung </w:t>
      </w:r>
    </w:p>
    <w:p w:rsidR="000446CF" w:rsidRPr="000C17D1" w:rsidRDefault="000446CF" w:rsidP="00553B7A">
      <w:r w:rsidRPr="000C17D1">
        <w:rPr>
          <w:noProof/>
        </w:rPr>
        <w:t>(Durchführung von Stellenausschreiben und Auswahl der Bewerbungen zur geeigneten Stellenbesetzung)</w:t>
      </w:r>
    </w:p>
    <w:p w:rsidR="000446CF" w:rsidRPr="000C17D1" w:rsidRDefault="000446CF" w:rsidP="00553B7A">
      <w:r w:rsidRPr="000C17D1">
        <w:rPr>
          <w:u w:val="single"/>
        </w:rPr>
        <w:t>Personalfragebogen:</w:t>
      </w:r>
      <w:r w:rsidRPr="000C17D1">
        <w:t xml:space="preserve"> </w:t>
      </w:r>
      <w:r w:rsidRPr="000C17D1">
        <w:rPr>
          <w:noProof/>
        </w:rPr>
        <w:t>Name, Vorname, Adressdaten, Kontakt</w:t>
      </w:r>
      <w:r w:rsidRPr="000C17D1">
        <w:rPr>
          <w:noProof/>
        </w:rPr>
        <w:softHyphen/>
        <w:t>daten, Geburtsdatum, Religionszugehörig</w:t>
      </w:r>
      <w:r w:rsidRPr="000C17D1">
        <w:rPr>
          <w:noProof/>
        </w:rPr>
        <w:softHyphen/>
        <w:t>keit (falls steuerrelevant), Familienstand, Angaben zu Kindern, Bankverbindung, Angaben zu früheren Tätigkeiten, Angaben zur Ausbildung, Sozialversicherungs</w:t>
      </w:r>
      <w:r w:rsidRPr="000C17D1">
        <w:rPr>
          <w:noProof/>
        </w:rPr>
        <w:softHyphen/>
        <w:t xml:space="preserve">angaben </w:t>
      </w:r>
    </w:p>
    <w:p w:rsidR="000446CF" w:rsidRPr="000C17D1" w:rsidRDefault="000446CF" w:rsidP="00553B7A">
      <w:r w:rsidRPr="000C17D1">
        <w:rPr>
          <w:noProof/>
        </w:rPr>
        <w:t>(zur Anmeldung des Beschäftigten bei den Behörden)</w:t>
      </w:r>
    </w:p>
    <w:p w:rsidR="000446CF" w:rsidRPr="000C17D1" w:rsidRDefault="000446CF" w:rsidP="00553B7A">
      <w:r w:rsidRPr="000C17D1">
        <w:rPr>
          <w:u w:val="single"/>
        </w:rPr>
        <w:t>Arbeitsvertrag:</w:t>
      </w:r>
      <w:r w:rsidRPr="000C17D1">
        <w:t xml:space="preserve"> </w:t>
      </w:r>
      <w:r w:rsidRPr="000C17D1">
        <w:rPr>
          <w:noProof/>
        </w:rPr>
        <w:t xml:space="preserve">Name, Vorname, private Adresse, private E-Mail-Adresse, private Telefonnummer, Abteilungszugehörigkeit, Vertragsdaten, Bewerbungsdaten, Ausbildungsdaten, Steuerdaten, Bankverbindungen, Arbeitszeitdaten </w:t>
      </w:r>
    </w:p>
    <w:p w:rsidR="000446CF" w:rsidRPr="000C17D1" w:rsidRDefault="000446CF" w:rsidP="00553B7A">
      <w:r w:rsidRPr="000C17D1">
        <w:rPr>
          <w:noProof/>
        </w:rPr>
        <w:t>(Personalverwaltung zur Anbahnung, Durch</w:t>
      </w:r>
      <w:r w:rsidRPr="000C17D1">
        <w:rPr>
          <w:noProof/>
        </w:rPr>
        <w:softHyphen/>
        <w:t>führung und Beendigung des Arbeitsverhält</w:t>
      </w:r>
      <w:r w:rsidRPr="000C17D1">
        <w:rPr>
          <w:noProof/>
        </w:rPr>
        <w:softHyphen/>
        <w:t>nisses, Planung und Durchführung von Personalaus- und weiterbildung, Personal</w:t>
      </w:r>
      <w:r w:rsidRPr="000C17D1">
        <w:rPr>
          <w:noProof/>
        </w:rPr>
        <w:softHyphen/>
        <w:t>planung, Berechnung und Zahlung von Löhnen, Gehältern, Provisionen, Spesen, sonstigen Zahlungen im Rahmen des Beschäftigungsverhältnisses)</w:t>
      </w:r>
    </w:p>
    <w:p w:rsidR="000446CF" w:rsidRPr="000C17D1" w:rsidRDefault="000446CF" w:rsidP="00553B7A">
      <w:r w:rsidRPr="000C17D1">
        <w:rPr>
          <w:noProof/>
          <w:u w:val="single"/>
        </w:rPr>
        <w:lastRenderedPageBreak/>
        <w:t>Betriebsunfall:</w:t>
      </w:r>
      <w:r w:rsidRPr="000C17D1">
        <w:rPr>
          <w:noProof/>
        </w:rPr>
        <w:t xml:space="preserve"> Name, Vorname, Adressdaten, Staats</w:t>
      </w:r>
      <w:r w:rsidRPr="000C17D1">
        <w:rPr>
          <w:noProof/>
        </w:rPr>
        <w:softHyphen/>
        <w:t xml:space="preserve">angehörigkeit, Geburtsdatum, Geschlecht, Angaben zur Krankenkasse, Angaben zum Unfall </w:t>
      </w:r>
    </w:p>
    <w:p w:rsidR="000446CF" w:rsidRPr="000C17D1" w:rsidRDefault="000446CF" w:rsidP="00553B7A">
      <w:r w:rsidRPr="000C17D1">
        <w:rPr>
          <w:noProof/>
        </w:rPr>
        <w:t>(Erfüllung der gesetzlichen Meldepflicht bei Betriebs- und Arbeitsunfällen. Betriebs</w:t>
      </w:r>
      <w:r w:rsidRPr="000C17D1">
        <w:rPr>
          <w:noProof/>
        </w:rPr>
        <w:softHyphen/>
        <w:t>unfallmeldungen werden entsprechend gesetzlichen Vorgaben in Papierform vorrätig gehalten, ggf. an die Berufs</w:t>
      </w:r>
      <w:r w:rsidRPr="000C17D1">
        <w:rPr>
          <w:noProof/>
        </w:rPr>
        <w:softHyphen/>
        <w:t>genossenschaft übermittelt.)</w:t>
      </w:r>
    </w:p>
    <w:p w:rsidR="000446CF" w:rsidRPr="000C17D1" w:rsidRDefault="000446CF" w:rsidP="00553B7A">
      <w:r w:rsidRPr="000C17D1">
        <w:rPr>
          <w:u w:val="single"/>
        </w:rPr>
        <w:t>Wiedereingliederung:</w:t>
      </w:r>
      <w:r w:rsidRPr="000C17D1">
        <w:t xml:space="preserve"> </w:t>
      </w:r>
      <w:r w:rsidRPr="000C17D1">
        <w:rPr>
          <w:noProof/>
        </w:rPr>
        <w:t>Name, Vorname, Adressdaten, Kontakt</w:t>
      </w:r>
      <w:r w:rsidRPr="000C17D1">
        <w:rPr>
          <w:noProof/>
        </w:rPr>
        <w:softHyphen/>
        <w:t xml:space="preserve">daten, Umfang der Arbeitsunfähigkeit, Dokumentation der BEM-Einladung und der Rückantworten, Gesundheitsdaten </w:t>
      </w:r>
    </w:p>
    <w:p w:rsidR="000446CF" w:rsidRPr="000C17D1" w:rsidRDefault="000446CF" w:rsidP="00553B7A">
      <w:r w:rsidRPr="000C17D1">
        <w:rPr>
          <w:noProof/>
        </w:rPr>
        <w:t>(Durchführung von Wiedereingliederungs</w:t>
      </w:r>
      <w:r w:rsidRPr="000C17D1">
        <w:rPr>
          <w:noProof/>
        </w:rPr>
        <w:softHyphen/>
        <w:t>maßnahmen Langzeiterkrankter</w:t>
      </w:r>
    </w:p>
    <w:p w:rsidR="000446CF" w:rsidRPr="000C17D1" w:rsidRDefault="000446CF" w:rsidP="00553B7A">
      <w:r w:rsidRPr="000C17D1">
        <w:rPr>
          <w:u w:val="single"/>
        </w:rPr>
        <w:t>Betriebsrente:</w:t>
      </w:r>
      <w:r w:rsidRPr="000C17D1">
        <w:t xml:space="preserve"> </w:t>
      </w:r>
      <w:r w:rsidRPr="000C17D1">
        <w:rPr>
          <w:noProof/>
        </w:rPr>
        <w:t>Name, Vorname, Adressdaten, Kontakt</w:t>
      </w:r>
      <w:r w:rsidRPr="000C17D1">
        <w:rPr>
          <w:noProof/>
        </w:rPr>
        <w:softHyphen/>
        <w:t xml:space="preserve">daten, Bankdaten, Versicherungsnummer, Geburtsdatum, Gehaltsangaben </w:t>
      </w:r>
    </w:p>
    <w:p w:rsidR="000446CF" w:rsidRPr="000C17D1" w:rsidRDefault="000446CF" w:rsidP="00553B7A">
      <w:r w:rsidRPr="000C17D1">
        <w:rPr>
          <w:noProof/>
        </w:rPr>
        <w:t>(Abwicklung und Auszahlung der Betriebsrente bzw. Hinterbliebenen</w:t>
      </w:r>
      <w:r w:rsidRPr="000C17D1">
        <w:rPr>
          <w:noProof/>
        </w:rPr>
        <w:softHyphen/>
        <w:t>versorgung)</w:t>
      </w:r>
    </w:p>
    <w:p w:rsidR="000446CF" w:rsidRPr="000C17D1" w:rsidRDefault="000446CF" w:rsidP="00553B7A">
      <w:r w:rsidRPr="000C17D1">
        <w:rPr>
          <w:noProof/>
          <w:u w:val="single"/>
        </w:rPr>
        <w:t>Dienstwagenvereinbarung:</w:t>
      </w:r>
      <w:r w:rsidRPr="000C17D1">
        <w:rPr>
          <w:noProof/>
        </w:rPr>
        <w:t xml:space="preserve"> Name, Vorname, Adressdaten, Kontakt</w:t>
      </w:r>
      <w:r w:rsidRPr="000C17D1">
        <w:rPr>
          <w:noProof/>
        </w:rPr>
        <w:softHyphen/>
        <w:t>daten, KFZ-Kennzeichen, Führerschein</w:t>
      </w:r>
      <w:r w:rsidRPr="000C17D1">
        <w:rPr>
          <w:noProof/>
        </w:rPr>
        <w:softHyphen/>
        <w:t xml:space="preserve">daten, Nutzungsdaten </w:t>
      </w:r>
    </w:p>
    <w:p w:rsidR="000446CF" w:rsidRPr="000C17D1" w:rsidRDefault="000446CF" w:rsidP="00553B7A">
      <w:r w:rsidRPr="000C17D1">
        <w:rPr>
          <w:noProof/>
        </w:rPr>
        <w:t>(Technische und wirtschaftliche Verwaltung des Fuhrparks, Optimierung von Werkstatt</w:t>
      </w:r>
      <w:r w:rsidRPr="000C17D1">
        <w:rPr>
          <w:noProof/>
        </w:rPr>
        <w:softHyphen/>
        <w:t>terminen, Versicherungsabwicklung bei Unfällen; Einhaltung rechtlicher Vorgaben bei der Abwicklung von Bußgeldverfahren im Straßenverkehr</w:t>
      </w:r>
    </w:p>
    <w:p w:rsidR="000446CF" w:rsidRPr="000C17D1" w:rsidRDefault="000446CF" w:rsidP="00553B7A"/>
    <w:p w:rsidR="000446CF" w:rsidRPr="000C17D1" w:rsidRDefault="000446CF" w:rsidP="00553B7A">
      <w:r w:rsidRPr="000C17D1">
        <w:t>Sofern Sie mit der Speicherung und Verarbeitung nicht einverstanden sind, ist eine vertragliche Zusammenarbeit leider nicht möglich. Falls Leistungen von uns über Dritte (Auftragsverarbeiter) abgewickelt werden, stellen wir Ihre Daten nur in erforderlichem Umfang dem jeweiligen Dienstleister zur Verfügung.</w:t>
      </w:r>
    </w:p>
    <w:p w:rsidR="000446CF" w:rsidRPr="000C17D1" w:rsidRDefault="000446CF" w:rsidP="00553B7A">
      <w:r w:rsidRPr="000C17D1">
        <w:t>Eine Übermittlung weiterer personenbezogener Daten findet nicht statt und ist auch nicht geplant. Eine Übermittlung in Drittländer ist nicht geplant und wird auch derzeit nicht durchgeführt.</w:t>
      </w:r>
    </w:p>
    <w:p w:rsidR="000446CF" w:rsidRPr="000C17D1" w:rsidRDefault="000446CF" w:rsidP="00553B7A">
      <w:r w:rsidRPr="000C17D1">
        <w:t>Es findet keine Zusammenführung der uns von Ihnen im Rahmen dieser Zusammenarbeit überlassenen personenbezogenen Daten mit anderen Daten statt. Es erfolgen keinerlei Bewertungen (Profiling).</w:t>
      </w:r>
    </w:p>
    <w:p w:rsidR="000446CF" w:rsidRPr="000C17D1" w:rsidRDefault="000446CF" w:rsidP="00553B7A">
      <w:pPr>
        <w:rPr>
          <w:u w:val="single"/>
        </w:rPr>
      </w:pPr>
      <w:r w:rsidRPr="000C17D1">
        <w:rPr>
          <w:u w:val="single"/>
        </w:rPr>
        <w:t>Speicherdauer der Daten:</w:t>
      </w:r>
    </w:p>
    <w:p w:rsidR="000446CF" w:rsidRPr="000C17D1" w:rsidRDefault="000446CF" w:rsidP="00553B7A">
      <w:r w:rsidRPr="000C17D1">
        <w:t xml:space="preserve">Ihre Daten werden für die Dauer der Geschäftsbeziehung gespeichert. Einzelne Daten können aus steuerlichen und handelsrechtlichen Gründen einer längeren Speicherpflicht unterliegen. Diese dürfen erst nach Ablauf dieser gesetzlichen Pflichten gelöscht werden, werden bis dahin aber vor weiterem Zugriff geschützt (gesperrt). </w:t>
      </w:r>
    </w:p>
    <w:p w:rsidR="000446CF" w:rsidRPr="000C17D1" w:rsidRDefault="000446CF" w:rsidP="00553B7A">
      <w:pPr>
        <w:rPr>
          <w:u w:val="single"/>
        </w:rPr>
      </w:pPr>
      <w:r w:rsidRPr="000C17D1">
        <w:rPr>
          <w:u w:val="single"/>
        </w:rPr>
        <w:t>Ihre Rechte:</w:t>
      </w:r>
    </w:p>
    <w:p w:rsidR="000446CF" w:rsidRPr="000C17D1" w:rsidRDefault="000446CF" w:rsidP="00553B7A">
      <w:r w:rsidRPr="000C17D1">
        <w:lastRenderedPageBreak/>
        <w:t>Sie haben jederzeit das Recht auf Auskunft, Berichtigung, Sperrung, Löschung oder auf Einschränkung der Verarbeitung Ihrer Daten (Art. 15 – 18 DSGVO), sofern diesem Wunsch keine gesetzlichen oder vertraglichen Aufbewahrungspflichten entgegenstehen.</w:t>
      </w:r>
    </w:p>
    <w:p w:rsidR="000446CF" w:rsidRPr="000C17D1" w:rsidRDefault="000446CF" w:rsidP="00553B7A">
      <w:r w:rsidRPr="000C17D1">
        <w:t xml:space="preserve">Sie können Ihr Einverständnis zur Verarbeitung Ihrer Daten jederzeit widerrufen, sofern diesem Wunsch keine gesetzlichen oder vertraglichen Aufbewahrungspflichten entgegenstehen. Sie können Ihre personenbezogenen Daten zur Datenübertragung in elektronischer Form anfordern. </w:t>
      </w:r>
    </w:p>
    <w:p w:rsidR="000446CF" w:rsidRPr="000C17D1" w:rsidRDefault="000446CF" w:rsidP="00553B7A">
      <w:r w:rsidRPr="000C17D1">
        <w:t xml:space="preserve">Bitte kontaktieren Sie uns entweder postalisch an die oben genannte Adresse oder per E-Mail: </w:t>
      </w:r>
      <w:r w:rsidRPr="000C17D1">
        <w:rPr>
          <w:highlight w:val="yellow"/>
        </w:rPr>
        <w:t>xxx</w:t>
      </w:r>
    </w:p>
    <w:p w:rsidR="000446CF" w:rsidRPr="000C17D1" w:rsidRDefault="000446CF" w:rsidP="00553B7A">
      <w:r w:rsidRPr="000C17D1">
        <w:t>Bei Fragen zum Datenschutz oder für den Fall, dass Sie Grund zum Vorbringen einer Datenschutzbeschwerde sehen, können Sie sich jederzeit an uns über die eben genannten Kommunikationswege wenden, bzw. Kontakt zu unserem Datenschutzbeauftragten aufnehmen:</w:t>
      </w:r>
    </w:p>
    <w:p w:rsidR="000446CF" w:rsidRPr="000C17D1" w:rsidRDefault="000446CF" w:rsidP="00553B7A">
      <w:pPr>
        <w:rPr>
          <w:highlight w:val="yellow"/>
        </w:rPr>
      </w:pPr>
      <w:r w:rsidRPr="000C17D1">
        <w:rPr>
          <w:highlight w:val="yellow"/>
        </w:rPr>
        <w:t>Name</w:t>
      </w:r>
    </w:p>
    <w:p w:rsidR="00C01E9B" w:rsidRPr="000C17D1" w:rsidRDefault="000446CF" w:rsidP="00553B7A">
      <w:r w:rsidRPr="000C17D1">
        <w:rPr>
          <w:highlight w:val="yellow"/>
        </w:rPr>
        <w:t>Kontaktmöglichkeit</w:t>
      </w:r>
    </w:p>
    <w:sectPr w:rsidR="00C01E9B" w:rsidRPr="000C17D1" w:rsidSect="00FE6FD3">
      <w:headerReference w:type="even" r:id="rId9"/>
      <w:headerReference w:type="default" r:id="rId10"/>
      <w:footerReference w:type="even" r:id="rId11"/>
      <w:headerReference w:type="first" r:id="rId12"/>
      <w:pgSz w:w="11906" w:h="16838" w:code="9"/>
      <w:pgMar w:top="1134" w:right="1134" w:bottom="1134" w:left="1134" w:header="1134" w:footer="0" w:gutter="0"/>
      <w:cols w:space="9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3DB" w:rsidRDefault="003663DB" w:rsidP="00A0023A">
      <w:pPr>
        <w:spacing w:after="0"/>
      </w:pPr>
      <w:r>
        <w:separator/>
      </w:r>
    </w:p>
    <w:p w:rsidR="004B750F" w:rsidRDefault="004B750F"/>
  </w:endnote>
  <w:endnote w:type="continuationSeparator" w:id="0">
    <w:p w:rsidR="003663DB" w:rsidRDefault="003663DB" w:rsidP="00A0023A">
      <w:pPr>
        <w:spacing w:after="0"/>
      </w:pPr>
      <w:r>
        <w:continuationSeparator/>
      </w:r>
    </w:p>
    <w:p w:rsidR="004B750F" w:rsidRDefault="004B7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1C8115FB-93BA-4E2F-BD07-6B273C848B7C}"/>
  </w:font>
  <w:font w:name="Calibri">
    <w:panose1 w:val="020F0502020204030204"/>
    <w:charset w:val="00"/>
    <w:family w:val="swiss"/>
    <w:pitch w:val="variable"/>
    <w:sig w:usb0="E0002AFF" w:usb1="C000247B" w:usb2="00000009" w:usb3="00000000" w:csb0="000001FF" w:csb1="00000000"/>
    <w:embedRegular r:id="rId2" w:fontKey="{C0DCC277-C453-419E-8F56-23970172411C}"/>
    <w:embedBold r:id="rId3" w:fontKey="{40823A63-34C8-4570-9753-779524C8453C}"/>
    <w:embedItalic r:id="rId4" w:fontKey="{EED4DB9C-CD09-4735-B2FF-A0C8C756FDF4}"/>
  </w:font>
  <w:font w:name="Cambria">
    <w:panose1 w:val="02040503050406030204"/>
    <w:charset w:val="00"/>
    <w:family w:val="roman"/>
    <w:pitch w:val="variable"/>
    <w:sig w:usb0="E00002FF" w:usb1="400004FF" w:usb2="00000000" w:usb3="00000000" w:csb0="0000019F" w:csb1="00000000"/>
    <w:embedRegular r:id="rId5" w:fontKey="{FFEF664E-94A5-4D73-814E-F1B47C15F5A2}"/>
    <w:embedBold r:id="rId6" w:fontKey="{5BBB9225-5ADA-4B19-B35C-06257853FBBF}"/>
    <w:embedItalic r:id="rId7" w:fontKey="{72945743-13C2-4CA6-BA82-C11C25A5C16B}"/>
  </w:font>
  <w:font w:name="Tahoma">
    <w:panose1 w:val="020B0604030504040204"/>
    <w:charset w:val="00"/>
    <w:family w:val="swiss"/>
    <w:pitch w:val="variable"/>
    <w:sig w:usb0="E1002EFF" w:usb1="C000605B" w:usb2="00000029" w:usb3="00000000" w:csb0="000101FF" w:csb1="00000000"/>
    <w:embedRegular r:id="rId8" w:fontKey="{CA7439E7-6C7D-4CF8-B6B0-EA1AD122D74C}"/>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8B2450" w:rsidP="006B42B1">
    <w:pPr>
      <w:pStyle w:val="Fuzeile"/>
      <w:tabs>
        <w:tab w:val="clear" w:pos="4536"/>
        <w:tab w:val="center" w:pos="5245"/>
      </w:tabs>
      <w:ind w:left="-426"/>
      <w:rPr>
        <w:b/>
      </w:rPr>
    </w:pPr>
    <w:r>
      <w:fldChar w:fldCharType="begin"/>
    </w:r>
    <w:r>
      <w:instrText xml:space="preserve"> PAGE   \* MERGEFORMAT </w:instrText>
    </w:r>
    <w:r>
      <w:fldChar w:fldCharType="separate"/>
    </w:r>
    <w:r w:rsidR="00F47655" w:rsidRPr="00AB3611">
      <w:rPr>
        <w:b/>
        <w:noProof/>
      </w:rPr>
      <w:t>38</w:t>
    </w:r>
    <w:r>
      <w:rPr>
        <w:b/>
        <w:noProof/>
      </w:rPr>
      <w:fldChar w:fldCharType="end"/>
    </w:r>
    <w:r w:rsidR="00F47655">
      <w:t xml:space="preserve"> </w:t>
    </w:r>
    <w:r w:rsidR="00F47655">
      <w:rPr>
        <w:b/>
      </w:rPr>
      <w:t>|</w:t>
    </w:r>
  </w:p>
  <w:p w:rsidR="00F47655" w:rsidRPr="000A56E3" w:rsidRDefault="00F47655" w:rsidP="006B42B1">
    <w:pPr>
      <w:pStyle w:val="Fuzeile"/>
      <w:tabs>
        <w:tab w:val="clear" w:pos="4536"/>
        <w:tab w:val="center" w:pos="5245"/>
      </w:tabs>
      <w:ind w:left="-426"/>
      <w:rPr>
        <w:sz w:val="2"/>
        <w:szCs w:val="2"/>
      </w:rPr>
    </w:pPr>
  </w:p>
  <w:p w:rsidR="004B750F" w:rsidRDefault="004B75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3DB" w:rsidRDefault="003663DB" w:rsidP="00A0023A">
      <w:pPr>
        <w:spacing w:after="0"/>
      </w:pPr>
      <w:r>
        <w:separator/>
      </w:r>
    </w:p>
    <w:p w:rsidR="004B750F" w:rsidRDefault="004B750F"/>
  </w:footnote>
  <w:footnote w:type="continuationSeparator" w:id="0">
    <w:p w:rsidR="003663DB" w:rsidRDefault="003663DB" w:rsidP="00A0023A">
      <w:pPr>
        <w:spacing w:after="0"/>
      </w:pPr>
      <w:r>
        <w:continuationSeparator/>
      </w:r>
    </w:p>
    <w:p w:rsidR="004B750F" w:rsidRDefault="004B750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B91001">
    <w:pPr>
      <w:pStyle w:val="Kopfzeile"/>
    </w:pPr>
    <w:r>
      <w:rPr>
        <w:noProof/>
        <w:lang w:eastAsia="de-DE"/>
      </w:rPr>
      <mc:AlternateContent>
        <mc:Choice Requires="wps">
          <w:drawing>
            <wp:inline distT="0" distB="0" distL="0" distR="0" wp14:anchorId="4D31B876">
              <wp:extent cx="7414895" cy="182880"/>
              <wp:effectExtent l="0" t="0" r="0" b="7620"/>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55" w:rsidRDefault="00B67FAC" w:rsidP="00B33FDA">
                          <w:pPr>
                            <w:spacing w:after="0"/>
                            <w:jc w:val="left"/>
                            <w:rPr>
                              <w:noProof/>
                            </w:rPr>
                          </w:pPr>
                          <w:r>
                            <w:fldChar w:fldCharType="begin"/>
                          </w:r>
                          <w:r w:rsidR="00F47655">
                            <w:instrText xml:space="preserve"> STYLEREF  "1" </w:instrText>
                          </w:r>
                          <w:r>
                            <w:fldChar w:fldCharType="separate"/>
                          </w:r>
                          <w:r w:rsidR="00553B7A">
                            <w:rPr>
                              <w:b/>
                              <w:bCs/>
                              <w:noProof/>
                            </w:rPr>
                            <w:t>Fehler! Kein Text mit angegebener Formatvorlage im Dokument.</w:t>
                          </w:r>
                          <w:r>
                            <w:fldChar w:fldCharType="end"/>
                          </w:r>
                        </w:p>
                      </w:txbxContent>
                    </wps:txbx>
                    <wps:bodyPr rot="0" vert="horz" wrap="square" lIns="91440" tIns="0" rIns="91440" bIns="0" anchor="ctr" anchorCtr="0" upright="1">
                      <a:spAutoFit/>
                    </wps:bodyPr>
                  </wps:wsp>
                </a:graphicData>
              </a:graphic>
            </wp:inline>
          </w:drawing>
        </mc:Choice>
        <mc:Fallback>
          <w:pict>
            <v:shapetype w14:anchorId="4D31B876" id="_x0000_t202" coordsize="21600,21600" o:spt="202" path="m,l,21600r21600,l21600,xe">
              <v:stroke joinstyle="miter"/>
              <v:path gradientshapeok="t" o:connecttype="rect"/>
            </v:shapetype>
            <v:shape id="Text Box 27" o:spid="_x0000_s1026" type="#_x0000_t202" style="width:583.85pt;height:1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" filled="f" stroked="f">
              <v:textbox style="mso-fit-shape-to-text:t" inset=",0,,0">
                <w:txbxContent>
                  <w:p w:rsidR="00F47655" w:rsidRDefault="00B67FAC" w:rsidP="00B33FDA">
                    <w:pPr>
                      <w:spacing w:after="0"/>
                      <w:jc w:val="left"/>
                      <w:rPr>
                        <w:noProof/>
                      </w:rPr>
                    </w:pPr>
                    <w:r>
                      <w:fldChar w:fldCharType="begin"/>
                    </w:r>
                    <w:r w:rsidR="00F47655">
                      <w:instrText xml:space="preserve"> STYLEREF  "1" </w:instrText>
                    </w:r>
                    <w:r>
                      <w:fldChar w:fldCharType="separate"/>
                    </w:r>
                    <w:r w:rsidR="00553B7A">
                      <w:rPr>
                        <w:b/>
                        <w:bCs/>
                        <w:noProof/>
                      </w:rPr>
                      <w:t>Fehler! Kein Text mit angegebener Formatvorlage im Dokument.</w:t>
                    </w:r>
                    <w: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56704" behindDoc="0" locked="0" layoutInCell="1" allowOverlap="1" wp14:anchorId="178183B8" wp14:editId="5EA6F465">
              <wp:simplePos x="0" y="0"/>
              <wp:positionH relativeFrom="column">
                <wp:posOffset>-763270</wp:posOffset>
              </wp:positionH>
              <wp:positionV relativeFrom="paragraph">
                <wp:posOffset>628650</wp:posOffset>
              </wp:positionV>
              <wp:extent cx="7620000" cy="635"/>
              <wp:effectExtent l="8255" t="9525" r="10795" b="8890"/>
              <wp:wrapNone/>
              <wp:docPr id="6" name="AutoShape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872572" id="_x0000_t32" coordsize="21600,21600" o:spt="32" o:oned="t" path="m,l21600,21600e" filled="f">
              <v:path arrowok="t" fillok="f" o:connecttype="none"/>
              <o:lock v:ext="edit" shapetype="t"/>
            </v:shapetype>
            <v:shape id="AutoShape 16" o:spid="_x0000_s1026" type="#_x0000_t32" style="position:absolute;margin-left:-60.1pt;margin-top:49.5pt;width:600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"/>
          </w:pict>
        </mc:Fallback>
      </mc:AlternateContent>
    </w:r>
  </w:p>
  <w:p w:rsidR="004B750F" w:rsidRDefault="004B750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0F" w:rsidRPr="007C7DCB" w:rsidRDefault="00BB19CA" w:rsidP="000446CF">
    <w:pPr>
      <w:pStyle w:val="Kopfzeile"/>
      <w:tabs>
        <w:tab w:val="clear" w:pos="4536"/>
        <w:tab w:val="clear" w:pos="9072"/>
        <w:tab w:val="left" w:pos="7088"/>
      </w:tabs>
      <w:spacing w:after="720"/>
      <w:jc w:val="left"/>
      <w:rPr>
        <w:color w:val="7F7F7F" w:themeColor="text1" w:themeTint="80"/>
        <w:szCs w:val="24"/>
        <w:lang w:val="en-US" w:eastAsia="de-DE"/>
      </w:rPr>
    </w:pPr>
    <w:r w:rsidRPr="006E768E">
      <w:rPr>
        <w:b/>
        <w:sz w:val="20"/>
        <w:szCs w:val="20"/>
        <w:lang w:eastAsia="de-DE"/>
      </w:rPr>
      <w:fldChar w:fldCharType="begin"/>
    </w:r>
    <w:r w:rsidRPr="006E768E">
      <w:rPr>
        <w:b/>
        <w:sz w:val="20"/>
        <w:szCs w:val="20"/>
        <w:lang w:eastAsia="de-DE"/>
      </w:rPr>
      <w:instrText>PAGE  \* Arabic  \* MERGEFORMAT</w:instrText>
    </w:r>
    <w:r w:rsidRPr="006E768E">
      <w:rPr>
        <w:b/>
        <w:sz w:val="20"/>
        <w:szCs w:val="20"/>
        <w:lang w:eastAsia="de-DE"/>
      </w:rPr>
      <w:fldChar w:fldCharType="separate"/>
    </w:r>
    <w:r w:rsidR="00553B7A">
      <w:rPr>
        <w:b/>
        <w:noProof/>
        <w:sz w:val="20"/>
        <w:szCs w:val="20"/>
        <w:lang w:eastAsia="de-DE"/>
      </w:rPr>
      <w:t>2</w:t>
    </w:r>
    <w:r w:rsidRPr="006E768E">
      <w:rPr>
        <w:b/>
        <w:sz w:val="20"/>
        <w:szCs w:val="20"/>
        <w:lang w:eastAsia="de-DE"/>
      </w:rPr>
      <w:fldChar w:fldCharType="end"/>
    </w:r>
    <w:r>
      <w:rPr>
        <w:b/>
        <w:sz w:val="20"/>
        <w:szCs w:val="20"/>
        <w:lang w:eastAsia="de-DE"/>
      </w:rPr>
      <w:t>/</w:t>
    </w:r>
    <w:r w:rsidRPr="006E768E">
      <w:rPr>
        <w:b/>
        <w:sz w:val="20"/>
        <w:szCs w:val="20"/>
        <w:lang w:eastAsia="de-DE"/>
      </w:rPr>
      <w:fldChar w:fldCharType="begin"/>
    </w:r>
    <w:r w:rsidRPr="006E768E">
      <w:rPr>
        <w:b/>
        <w:sz w:val="20"/>
        <w:szCs w:val="20"/>
        <w:lang w:eastAsia="de-DE"/>
      </w:rPr>
      <w:instrText>NUMPAGES  \* Arabic  \* MERGEFORMAT</w:instrText>
    </w:r>
    <w:r w:rsidRPr="006E768E">
      <w:rPr>
        <w:b/>
        <w:sz w:val="20"/>
        <w:szCs w:val="20"/>
        <w:lang w:eastAsia="de-DE"/>
      </w:rPr>
      <w:fldChar w:fldCharType="separate"/>
    </w:r>
    <w:r w:rsidR="00553B7A">
      <w:rPr>
        <w:b/>
        <w:noProof/>
        <w:sz w:val="20"/>
        <w:szCs w:val="20"/>
        <w:lang w:eastAsia="de-DE"/>
      </w:rPr>
      <w:t>3</w:t>
    </w:r>
    <w:r w:rsidRPr="006E768E">
      <w:rPr>
        <w:b/>
        <w:sz w:val="20"/>
        <w:szCs w:val="20"/>
        <w:lang w:eastAsia="de-DE"/>
      </w:rPr>
      <w:fldChar w:fldCharType="end"/>
    </w:r>
    <w:r w:rsidRPr="006E768E">
      <w:rPr>
        <w:b/>
        <w:sz w:val="20"/>
        <w:szCs w:val="20"/>
        <w:lang w:eastAsia="de-DE"/>
      </w:rPr>
      <w:t xml:space="preserve"> </w:t>
    </w:r>
    <w:r w:rsidRPr="00BB19CA">
      <w:rPr>
        <w:sz w:val="20"/>
        <w:szCs w:val="20"/>
        <w:lang w:eastAsia="de-DE"/>
      </w:rPr>
      <w:t>|</w:t>
    </w:r>
    <w:r w:rsidRPr="00F47C84">
      <w:rPr>
        <w:sz w:val="20"/>
        <w:szCs w:val="20"/>
        <w:lang w:eastAsia="de-DE"/>
      </w:rPr>
      <w:t xml:space="preserve"> </w:t>
    </w:r>
    <w:sdt>
      <w:sdtPr>
        <w:rPr>
          <w:sz w:val="20"/>
          <w:szCs w:val="20"/>
          <w:lang w:eastAsia="de-DE"/>
        </w:rPr>
        <w:alias w:val="Veröffentlichungsdatum"/>
        <w:tag w:val=""/>
        <w:id w:val="-1636787214"/>
        <w:placeholder>
          <w:docPart w:val="14DDCFF581CA42F1B084A20470B349DA"/>
        </w:placeholder>
        <w:dataBinding w:prefixMappings="xmlns:ns0='http://schemas.microsoft.com/office/2006/coverPageProps' " w:xpath="/ns0:CoverPageProperties[1]/ns0:PublishDate[1]" w:storeItemID="{55AF091B-3C7A-41E3-B477-F2FDAA23CFDA}"/>
        <w:date w:fullDate="2020-12-23T00:00:00Z">
          <w:dateFormat w:val="dd.MM.yyyy"/>
          <w:lid w:val="de-DE"/>
          <w:storeMappedDataAs w:val="dateTime"/>
          <w:calendar w:val="gregorian"/>
        </w:date>
      </w:sdtPr>
      <w:sdtEndPr/>
      <w:sdtContent>
        <w:r w:rsidR="003B38B9">
          <w:rPr>
            <w:sz w:val="20"/>
            <w:szCs w:val="20"/>
            <w:lang w:eastAsia="de-DE"/>
          </w:rPr>
          <w:t>23.12.2020</w:t>
        </w:r>
      </w:sdtContent>
    </w:sdt>
    <w:r w:rsidR="007C7DCB">
      <w:rPr>
        <w:sz w:val="20"/>
        <w:szCs w:val="20"/>
        <w:lang w:eastAsia="de-DE"/>
      </w:rPr>
      <w:t xml:space="preserve"> </w:t>
    </w:r>
    <w:r w:rsidRPr="00F47C84">
      <w:rPr>
        <w:sz w:val="20"/>
        <w:szCs w:val="20"/>
        <w:lang w:eastAsia="de-DE"/>
      </w:rPr>
      <w:t>|</w:t>
    </w:r>
    <w:r w:rsidRPr="00F47C84">
      <w:rPr>
        <w:sz w:val="20"/>
        <w:szCs w:val="20"/>
        <w:lang w:val="en-US" w:eastAsia="de-DE"/>
      </w:rPr>
      <w:t xml:space="preserve"> </w:t>
    </w:r>
    <w:sdt>
      <w:sdtPr>
        <w:rPr>
          <w:sz w:val="20"/>
          <w:szCs w:val="20"/>
          <w:lang w:eastAsia="de-DE"/>
        </w:rPr>
        <w:alias w:val="Titel"/>
        <w:tag w:val=""/>
        <w:id w:val="1041180678"/>
        <w:placeholder>
          <w:docPart w:val="5EEC118F0D1542C09FD82D416E558E4F"/>
        </w:placeholder>
        <w:dataBinding w:prefixMappings="xmlns:ns0='http://purl.org/dc/elements/1.1/' xmlns:ns1='http://schemas.openxmlformats.org/package/2006/metadata/core-properties' " w:xpath="/ns1:coreProperties[1]/ns0:title[1]" w:storeItemID="{6C3C8BC8-F283-45AE-878A-BAB7291924A1}"/>
        <w:text/>
      </w:sdtPr>
      <w:sdtEndPr/>
      <w:sdtContent>
        <w:r w:rsidR="00867F53">
          <w:rPr>
            <w:sz w:val="20"/>
            <w:szCs w:val="20"/>
            <w:lang w:eastAsia="de-DE"/>
          </w:rPr>
          <w:t>Datenschutz</w:t>
        </w:r>
      </w:sdtContent>
    </w:sdt>
    <w:r w:rsidR="000446CF">
      <w:rPr>
        <w:sz w:val="20"/>
        <w:szCs w:val="20"/>
        <w:lang w:eastAsia="de-DE"/>
      </w:rPr>
      <w:t>,</w:t>
    </w:r>
    <w:r w:rsidR="000D641C">
      <w:rPr>
        <w:sz w:val="20"/>
        <w:szCs w:val="20"/>
        <w:lang w:eastAsia="de-DE"/>
      </w:rPr>
      <w:t xml:space="preserve"> </w:t>
    </w:r>
    <w:sdt>
      <w:sdtPr>
        <w:rPr>
          <w:sz w:val="20"/>
          <w:szCs w:val="20"/>
          <w:lang w:eastAsia="de-DE"/>
        </w:rPr>
        <w:alias w:val="Thema"/>
        <w:tag w:val=""/>
        <w:id w:val="580343109"/>
        <w:placeholder>
          <w:docPart w:val="AB0E33C961654C5DACB330F1A0B36C52"/>
        </w:placeholder>
        <w:dataBinding w:prefixMappings="xmlns:ns0='http://purl.org/dc/elements/1.1/' xmlns:ns1='http://schemas.openxmlformats.org/package/2006/metadata/core-properties' " w:xpath="/ns1:coreProperties[1]/ns0:subject[1]" w:storeItemID="{6C3C8BC8-F283-45AE-878A-BAB7291924A1}"/>
        <w:text/>
      </w:sdtPr>
      <w:sdtEndPr/>
      <w:sdtContent>
        <w:r w:rsidR="000446CF">
          <w:rPr>
            <w:sz w:val="20"/>
            <w:szCs w:val="20"/>
            <w:lang w:eastAsia="de-DE"/>
          </w:rPr>
          <w:t>Hinweise für Bewerber/Mitarbeiter</w:t>
        </w:r>
      </w:sdtContent>
    </w:sdt>
    <w:r>
      <w:rPr>
        <w:color w:val="7F7F7F" w:themeColor="text1" w:themeTint="80"/>
        <w:szCs w:val="24"/>
        <w:lang w:val="en-US" w:eastAsia="de-DE"/>
      </w:rPr>
      <w:tab/>
    </w:r>
    <w:r w:rsidR="00867F53">
      <w:rPr>
        <w:noProof/>
        <w:color w:val="7F7F7F" w:themeColor="text1" w:themeTint="80"/>
        <w:szCs w:val="24"/>
        <w:lang w:eastAsia="de-DE"/>
      </w:rPr>
      <w:drawing>
        <wp:inline distT="0" distB="0" distL="0" distR="0">
          <wp:extent cx="1585903" cy="5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inks plural s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5903" cy="500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A" w:rsidRDefault="00907E9A" w:rsidP="00907E9A">
    <w:pPr>
      <w:pStyle w:val="Kopfzeile"/>
      <w:spacing w:before="240"/>
      <w:rPr>
        <w:rFonts w:cs="Arial"/>
        <w:b/>
        <w:smallCap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7A7D9B"/>
    <w:multiLevelType w:val="hybridMultilevel"/>
    <w:tmpl w:val="E27A0F78"/>
    <w:lvl w:ilvl="0" w:tplc="EC144308">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A04BC1"/>
    <w:multiLevelType w:val="hybridMultilevel"/>
    <w:tmpl w:val="16C29742"/>
    <w:lvl w:ilvl="0" w:tplc="9C0880C2">
      <w:start w:val="1"/>
      <w:numFmt w:val="decimal"/>
      <w:pStyle w:val="berschrift3"/>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C666417"/>
    <w:multiLevelType w:val="hybridMultilevel"/>
    <w:tmpl w:val="43A45A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7E75C4"/>
    <w:multiLevelType w:val="hybridMultilevel"/>
    <w:tmpl w:val="8D346E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1043A7F"/>
    <w:multiLevelType w:val="hybridMultilevel"/>
    <w:tmpl w:val="6D1669AA"/>
    <w:lvl w:ilvl="0" w:tplc="B590D502">
      <w:start w:val="1"/>
      <w:numFmt w:val="decimal"/>
      <w:pStyle w:val="berschrift2"/>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18A65F9"/>
    <w:multiLevelType w:val="hybridMultilevel"/>
    <w:tmpl w:val="8BB2C4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741420"/>
    <w:multiLevelType w:val="hybridMultilevel"/>
    <w:tmpl w:val="7D548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A9214B"/>
    <w:multiLevelType w:val="hybridMultilevel"/>
    <w:tmpl w:val="EB48CD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3B0F6B"/>
    <w:multiLevelType w:val="hybridMultilevel"/>
    <w:tmpl w:val="AC92EB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F30069"/>
    <w:multiLevelType w:val="multilevel"/>
    <w:tmpl w:val="1BEEF19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2422"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2"/>
  </w:num>
  <w:num w:numId="2">
    <w:abstractNumId w:val="14"/>
  </w:num>
  <w:num w:numId="3">
    <w:abstractNumId w:val="5"/>
  </w:num>
  <w:num w:numId="4">
    <w:abstractNumId w:val="3"/>
  </w:num>
  <w:num w:numId="5">
    <w:abstractNumId w:val="0"/>
  </w:num>
  <w:num w:numId="6">
    <w:abstractNumId w:val="8"/>
  </w:num>
  <w:num w:numId="7">
    <w:abstractNumId w:val="1"/>
  </w:num>
  <w:num w:numId="8">
    <w:abstractNumId w:val="16"/>
  </w:num>
  <w:num w:numId="9">
    <w:abstractNumId w:val="13"/>
  </w:num>
  <w:num w:numId="10">
    <w:abstractNumId w:val="15"/>
  </w:num>
  <w:num w:numId="11">
    <w:abstractNumId w:val="6"/>
  </w:num>
  <w:num w:numId="12">
    <w:abstractNumId w:val="10"/>
  </w:num>
  <w:num w:numId="13">
    <w:abstractNumId w:val="7"/>
  </w:num>
  <w:num w:numId="14">
    <w:abstractNumId w:val="9"/>
  </w:num>
  <w:num w:numId="15">
    <w:abstractNumId w:val="4"/>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08"/>
  <w:hyphenationZone w:val="425"/>
  <w:bookFoldPrintingSheets w:val="-4"/>
  <w:drawingGridHorizontalSpacing w:val="120"/>
  <w:drawingGridVerticalSpacing w:val="181"/>
  <w:displayHorizontalDrawingGridEvery w:val="2"/>
  <w:characterSpacingControl w:val="doNotCompress"/>
  <w:hdrShapeDefaults>
    <o:shapedefaults v:ext="edit" spidmax="22529">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0E8"/>
    <w:rsid w:val="000003F2"/>
    <w:rsid w:val="00004C75"/>
    <w:rsid w:val="00005954"/>
    <w:rsid w:val="00005A58"/>
    <w:rsid w:val="0000730D"/>
    <w:rsid w:val="00010298"/>
    <w:rsid w:val="0001041D"/>
    <w:rsid w:val="00011DF9"/>
    <w:rsid w:val="00012453"/>
    <w:rsid w:val="000158D1"/>
    <w:rsid w:val="00017616"/>
    <w:rsid w:val="000228DA"/>
    <w:rsid w:val="000251CA"/>
    <w:rsid w:val="00025568"/>
    <w:rsid w:val="00026029"/>
    <w:rsid w:val="00027B0C"/>
    <w:rsid w:val="000311E0"/>
    <w:rsid w:val="00033B65"/>
    <w:rsid w:val="00033EFA"/>
    <w:rsid w:val="00033F24"/>
    <w:rsid w:val="000374FF"/>
    <w:rsid w:val="00040BA8"/>
    <w:rsid w:val="000435C0"/>
    <w:rsid w:val="000446CF"/>
    <w:rsid w:val="00045292"/>
    <w:rsid w:val="00047755"/>
    <w:rsid w:val="00047BE1"/>
    <w:rsid w:val="00053268"/>
    <w:rsid w:val="0005367A"/>
    <w:rsid w:val="0005441B"/>
    <w:rsid w:val="00056D02"/>
    <w:rsid w:val="00060A7E"/>
    <w:rsid w:val="00060E1B"/>
    <w:rsid w:val="00061103"/>
    <w:rsid w:val="000642EF"/>
    <w:rsid w:val="00065B08"/>
    <w:rsid w:val="00065F2C"/>
    <w:rsid w:val="00066F9E"/>
    <w:rsid w:val="00075E43"/>
    <w:rsid w:val="000761BA"/>
    <w:rsid w:val="0007651A"/>
    <w:rsid w:val="000811A7"/>
    <w:rsid w:val="00081B09"/>
    <w:rsid w:val="00082738"/>
    <w:rsid w:val="00082B9D"/>
    <w:rsid w:val="000838B2"/>
    <w:rsid w:val="00084713"/>
    <w:rsid w:val="00085151"/>
    <w:rsid w:val="00085E2F"/>
    <w:rsid w:val="0009150F"/>
    <w:rsid w:val="0009624A"/>
    <w:rsid w:val="0009639B"/>
    <w:rsid w:val="000A3D7E"/>
    <w:rsid w:val="000A42E1"/>
    <w:rsid w:val="000A56E3"/>
    <w:rsid w:val="000A71A3"/>
    <w:rsid w:val="000B1F88"/>
    <w:rsid w:val="000B2228"/>
    <w:rsid w:val="000B26C2"/>
    <w:rsid w:val="000B2A7E"/>
    <w:rsid w:val="000C063A"/>
    <w:rsid w:val="000C17D1"/>
    <w:rsid w:val="000C22A6"/>
    <w:rsid w:val="000C3AB1"/>
    <w:rsid w:val="000C4FDE"/>
    <w:rsid w:val="000C652F"/>
    <w:rsid w:val="000D015B"/>
    <w:rsid w:val="000D0F4E"/>
    <w:rsid w:val="000D3AA4"/>
    <w:rsid w:val="000D4121"/>
    <w:rsid w:val="000D46D0"/>
    <w:rsid w:val="000D641C"/>
    <w:rsid w:val="000D7B20"/>
    <w:rsid w:val="000E1037"/>
    <w:rsid w:val="000E31C4"/>
    <w:rsid w:val="000E4B71"/>
    <w:rsid w:val="000F2DC8"/>
    <w:rsid w:val="000F3F38"/>
    <w:rsid w:val="000F4794"/>
    <w:rsid w:val="000F47C6"/>
    <w:rsid w:val="000F5E20"/>
    <w:rsid w:val="000F5F6C"/>
    <w:rsid w:val="001008D9"/>
    <w:rsid w:val="00100C63"/>
    <w:rsid w:val="001011F3"/>
    <w:rsid w:val="00107427"/>
    <w:rsid w:val="00107492"/>
    <w:rsid w:val="00107EC5"/>
    <w:rsid w:val="00110534"/>
    <w:rsid w:val="00110761"/>
    <w:rsid w:val="00110E08"/>
    <w:rsid w:val="00112055"/>
    <w:rsid w:val="00113CEE"/>
    <w:rsid w:val="0011497D"/>
    <w:rsid w:val="00117F35"/>
    <w:rsid w:val="00120532"/>
    <w:rsid w:val="00122B86"/>
    <w:rsid w:val="00122F1F"/>
    <w:rsid w:val="00124160"/>
    <w:rsid w:val="0012540A"/>
    <w:rsid w:val="0012693E"/>
    <w:rsid w:val="001321D6"/>
    <w:rsid w:val="00132D3B"/>
    <w:rsid w:val="0013444F"/>
    <w:rsid w:val="00134A8F"/>
    <w:rsid w:val="00136D98"/>
    <w:rsid w:val="0013749D"/>
    <w:rsid w:val="00137D65"/>
    <w:rsid w:val="00140C27"/>
    <w:rsid w:val="00150C2F"/>
    <w:rsid w:val="00156240"/>
    <w:rsid w:val="0015776E"/>
    <w:rsid w:val="0016214D"/>
    <w:rsid w:val="00163B8A"/>
    <w:rsid w:val="00167B2C"/>
    <w:rsid w:val="00170D07"/>
    <w:rsid w:val="0017256D"/>
    <w:rsid w:val="00177D7C"/>
    <w:rsid w:val="00184AFC"/>
    <w:rsid w:val="0018500B"/>
    <w:rsid w:val="0018517F"/>
    <w:rsid w:val="0018680D"/>
    <w:rsid w:val="00190427"/>
    <w:rsid w:val="00192FCA"/>
    <w:rsid w:val="00195A19"/>
    <w:rsid w:val="00195B78"/>
    <w:rsid w:val="00197BA0"/>
    <w:rsid w:val="001A2A8B"/>
    <w:rsid w:val="001A2F2E"/>
    <w:rsid w:val="001A67A6"/>
    <w:rsid w:val="001A7895"/>
    <w:rsid w:val="001B0969"/>
    <w:rsid w:val="001C4FC3"/>
    <w:rsid w:val="001C60D2"/>
    <w:rsid w:val="001D15D8"/>
    <w:rsid w:val="001D5A13"/>
    <w:rsid w:val="001E213A"/>
    <w:rsid w:val="001E3DDE"/>
    <w:rsid w:val="001E583A"/>
    <w:rsid w:val="001F0483"/>
    <w:rsid w:val="001F0FB2"/>
    <w:rsid w:val="001F1DCD"/>
    <w:rsid w:val="001F296E"/>
    <w:rsid w:val="001F605E"/>
    <w:rsid w:val="001F7BA1"/>
    <w:rsid w:val="00201EFE"/>
    <w:rsid w:val="00204EE0"/>
    <w:rsid w:val="002050A3"/>
    <w:rsid w:val="0020514B"/>
    <w:rsid w:val="00207C64"/>
    <w:rsid w:val="002111A4"/>
    <w:rsid w:val="00213A37"/>
    <w:rsid w:val="00214B01"/>
    <w:rsid w:val="00220278"/>
    <w:rsid w:val="00226ADE"/>
    <w:rsid w:val="0023181C"/>
    <w:rsid w:val="00232B12"/>
    <w:rsid w:val="00232B70"/>
    <w:rsid w:val="00233CEB"/>
    <w:rsid w:val="00245705"/>
    <w:rsid w:val="002469A2"/>
    <w:rsid w:val="0025474C"/>
    <w:rsid w:val="0025605B"/>
    <w:rsid w:val="00257288"/>
    <w:rsid w:val="0026229F"/>
    <w:rsid w:val="00262AC0"/>
    <w:rsid w:val="00262F0F"/>
    <w:rsid w:val="00266040"/>
    <w:rsid w:val="00266344"/>
    <w:rsid w:val="002666C1"/>
    <w:rsid w:val="0027135E"/>
    <w:rsid w:val="00272EC9"/>
    <w:rsid w:val="00276B45"/>
    <w:rsid w:val="00277EEC"/>
    <w:rsid w:val="002812B4"/>
    <w:rsid w:val="00281F19"/>
    <w:rsid w:val="0028519A"/>
    <w:rsid w:val="002904A3"/>
    <w:rsid w:val="00292F5A"/>
    <w:rsid w:val="0029307A"/>
    <w:rsid w:val="002955E9"/>
    <w:rsid w:val="0029596F"/>
    <w:rsid w:val="002962AD"/>
    <w:rsid w:val="002A0A65"/>
    <w:rsid w:val="002A2657"/>
    <w:rsid w:val="002A50B6"/>
    <w:rsid w:val="002A5B30"/>
    <w:rsid w:val="002A7CA5"/>
    <w:rsid w:val="002B09FC"/>
    <w:rsid w:val="002B17A7"/>
    <w:rsid w:val="002B2508"/>
    <w:rsid w:val="002B390D"/>
    <w:rsid w:val="002B5B99"/>
    <w:rsid w:val="002B71E9"/>
    <w:rsid w:val="002B79E9"/>
    <w:rsid w:val="002C039C"/>
    <w:rsid w:val="002C38A1"/>
    <w:rsid w:val="002C5055"/>
    <w:rsid w:val="002C73BD"/>
    <w:rsid w:val="002D72D8"/>
    <w:rsid w:val="002E0EDC"/>
    <w:rsid w:val="002E16AB"/>
    <w:rsid w:val="002E1F4F"/>
    <w:rsid w:val="002E544D"/>
    <w:rsid w:val="002E6ED3"/>
    <w:rsid w:val="00300A71"/>
    <w:rsid w:val="00300FC5"/>
    <w:rsid w:val="00301447"/>
    <w:rsid w:val="003033BA"/>
    <w:rsid w:val="003047EA"/>
    <w:rsid w:val="00305451"/>
    <w:rsid w:val="00305452"/>
    <w:rsid w:val="00306ABD"/>
    <w:rsid w:val="00306F03"/>
    <w:rsid w:val="00307F9D"/>
    <w:rsid w:val="00310029"/>
    <w:rsid w:val="003122FF"/>
    <w:rsid w:val="0031364F"/>
    <w:rsid w:val="003163FA"/>
    <w:rsid w:val="00317E5A"/>
    <w:rsid w:val="0032017F"/>
    <w:rsid w:val="003233D8"/>
    <w:rsid w:val="003245A2"/>
    <w:rsid w:val="0032599C"/>
    <w:rsid w:val="00326800"/>
    <w:rsid w:val="0032695D"/>
    <w:rsid w:val="003403B2"/>
    <w:rsid w:val="00341667"/>
    <w:rsid w:val="00343101"/>
    <w:rsid w:val="00346DAF"/>
    <w:rsid w:val="003518D9"/>
    <w:rsid w:val="00362138"/>
    <w:rsid w:val="00363911"/>
    <w:rsid w:val="00363CFB"/>
    <w:rsid w:val="00364E52"/>
    <w:rsid w:val="003663DB"/>
    <w:rsid w:val="00367166"/>
    <w:rsid w:val="00367A51"/>
    <w:rsid w:val="003700C1"/>
    <w:rsid w:val="00371C06"/>
    <w:rsid w:val="00371FAC"/>
    <w:rsid w:val="003744AD"/>
    <w:rsid w:val="00374F46"/>
    <w:rsid w:val="003767F6"/>
    <w:rsid w:val="00376F26"/>
    <w:rsid w:val="003802AC"/>
    <w:rsid w:val="0038350D"/>
    <w:rsid w:val="00384FAC"/>
    <w:rsid w:val="0038514B"/>
    <w:rsid w:val="00386B0B"/>
    <w:rsid w:val="00391603"/>
    <w:rsid w:val="00393D01"/>
    <w:rsid w:val="00394773"/>
    <w:rsid w:val="00394FFF"/>
    <w:rsid w:val="003955E6"/>
    <w:rsid w:val="00395A60"/>
    <w:rsid w:val="00395CE9"/>
    <w:rsid w:val="003A072C"/>
    <w:rsid w:val="003A1F76"/>
    <w:rsid w:val="003A4650"/>
    <w:rsid w:val="003A5EA6"/>
    <w:rsid w:val="003A7ED5"/>
    <w:rsid w:val="003B36AD"/>
    <w:rsid w:val="003B38B9"/>
    <w:rsid w:val="003B3D88"/>
    <w:rsid w:val="003C2597"/>
    <w:rsid w:val="003C54E2"/>
    <w:rsid w:val="003D1454"/>
    <w:rsid w:val="003D2690"/>
    <w:rsid w:val="003D3CCE"/>
    <w:rsid w:val="003D66EE"/>
    <w:rsid w:val="003E1E05"/>
    <w:rsid w:val="003E51E2"/>
    <w:rsid w:val="003E58FF"/>
    <w:rsid w:val="003E5FD2"/>
    <w:rsid w:val="003F2C1F"/>
    <w:rsid w:val="003F7364"/>
    <w:rsid w:val="003F7D26"/>
    <w:rsid w:val="00403C4F"/>
    <w:rsid w:val="00404CB4"/>
    <w:rsid w:val="00407BFA"/>
    <w:rsid w:val="00412651"/>
    <w:rsid w:val="00415396"/>
    <w:rsid w:val="00417009"/>
    <w:rsid w:val="00421887"/>
    <w:rsid w:val="0042631B"/>
    <w:rsid w:val="00426914"/>
    <w:rsid w:val="00430C0F"/>
    <w:rsid w:val="00433D79"/>
    <w:rsid w:val="00436E84"/>
    <w:rsid w:val="00440E75"/>
    <w:rsid w:val="004422B2"/>
    <w:rsid w:val="00445D76"/>
    <w:rsid w:val="0044788A"/>
    <w:rsid w:val="004549DF"/>
    <w:rsid w:val="004561FE"/>
    <w:rsid w:val="00456E9D"/>
    <w:rsid w:val="00456FEE"/>
    <w:rsid w:val="00457050"/>
    <w:rsid w:val="00461AA2"/>
    <w:rsid w:val="00465468"/>
    <w:rsid w:val="0046772E"/>
    <w:rsid w:val="004728D5"/>
    <w:rsid w:val="00472904"/>
    <w:rsid w:val="00472BDA"/>
    <w:rsid w:val="00474CFA"/>
    <w:rsid w:val="00481B7A"/>
    <w:rsid w:val="00481F8F"/>
    <w:rsid w:val="00482977"/>
    <w:rsid w:val="00486D35"/>
    <w:rsid w:val="0049121B"/>
    <w:rsid w:val="00491D9A"/>
    <w:rsid w:val="0049215C"/>
    <w:rsid w:val="00492F79"/>
    <w:rsid w:val="00495C6B"/>
    <w:rsid w:val="0049642F"/>
    <w:rsid w:val="004A0CEF"/>
    <w:rsid w:val="004A1DFC"/>
    <w:rsid w:val="004A27DD"/>
    <w:rsid w:val="004A367C"/>
    <w:rsid w:val="004A3B1A"/>
    <w:rsid w:val="004A3E66"/>
    <w:rsid w:val="004A4198"/>
    <w:rsid w:val="004A4C01"/>
    <w:rsid w:val="004A507A"/>
    <w:rsid w:val="004A5469"/>
    <w:rsid w:val="004B060D"/>
    <w:rsid w:val="004B2FA1"/>
    <w:rsid w:val="004B32A4"/>
    <w:rsid w:val="004B750F"/>
    <w:rsid w:val="004B774C"/>
    <w:rsid w:val="004C06C8"/>
    <w:rsid w:val="004C44F7"/>
    <w:rsid w:val="004D052F"/>
    <w:rsid w:val="004D084D"/>
    <w:rsid w:val="004D2924"/>
    <w:rsid w:val="004D35AC"/>
    <w:rsid w:val="004D5D0D"/>
    <w:rsid w:val="004D7158"/>
    <w:rsid w:val="004F16C0"/>
    <w:rsid w:val="004F6550"/>
    <w:rsid w:val="004F75ED"/>
    <w:rsid w:val="00503A62"/>
    <w:rsid w:val="00506CF0"/>
    <w:rsid w:val="0050764C"/>
    <w:rsid w:val="005121BD"/>
    <w:rsid w:val="005134EC"/>
    <w:rsid w:val="0051570E"/>
    <w:rsid w:val="00521570"/>
    <w:rsid w:val="005313E4"/>
    <w:rsid w:val="00533B68"/>
    <w:rsid w:val="00534B3B"/>
    <w:rsid w:val="00535CCE"/>
    <w:rsid w:val="00536264"/>
    <w:rsid w:val="0054043C"/>
    <w:rsid w:val="005427F7"/>
    <w:rsid w:val="005440D4"/>
    <w:rsid w:val="005449B1"/>
    <w:rsid w:val="00544EBD"/>
    <w:rsid w:val="005500E8"/>
    <w:rsid w:val="00550FAA"/>
    <w:rsid w:val="005513BB"/>
    <w:rsid w:val="005527BA"/>
    <w:rsid w:val="00552DCA"/>
    <w:rsid w:val="00553B7A"/>
    <w:rsid w:val="005555DC"/>
    <w:rsid w:val="005578B4"/>
    <w:rsid w:val="005614BF"/>
    <w:rsid w:val="00570485"/>
    <w:rsid w:val="0057175C"/>
    <w:rsid w:val="0057344A"/>
    <w:rsid w:val="00575A39"/>
    <w:rsid w:val="00580F31"/>
    <w:rsid w:val="005825EB"/>
    <w:rsid w:val="00587A07"/>
    <w:rsid w:val="00591E3F"/>
    <w:rsid w:val="00595070"/>
    <w:rsid w:val="00595F1E"/>
    <w:rsid w:val="0059607E"/>
    <w:rsid w:val="005A20F1"/>
    <w:rsid w:val="005A2C9C"/>
    <w:rsid w:val="005A3456"/>
    <w:rsid w:val="005B0170"/>
    <w:rsid w:val="005B171B"/>
    <w:rsid w:val="005B35E8"/>
    <w:rsid w:val="005B5CEC"/>
    <w:rsid w:val="005B64D8"/>
    <w:rsid w:val="005C0222"/>
    <w:rsid w:val="005C2C77"/>
    <w:rsid w:val="005C3401"/>
    <w:rsid w:val="005C4FED"/>
    <w:rsid w:val="005D3371"/>
    <w:rsid w:val="005D3A32"/>
    <w:rsid w:val="005D3A99"/>
    <w:rsid w:val="005D5B8B"/>
    <w:rsid w:val="005E04E5"/>
    <w:rsid w:val="005E0CC0"/>
    <w:rsid w:val="005E2717"/>
    <w:rsid w:val="005E405B"/>
    <w:rsid w:val="005E634E"/>
    <w:rsid w:val="005E6A37"/>
    <w:rsid w:val="005E7BB3"/>
    <w:rsid w:val="005F54A1"/>
    <w:rsid w:val="005F54C8"/>
    <w:rsid w:val="005F7B04"/>
    <w:rsid w:val="00600A66"/>
    <w:rsid w:val="006015FA"/>
    <w:rsid w:val="00601DA0"/>
    <w:rsid w:val="00612D1D"/>
    <w:rsid w:val="0061442A"/>
    <w:rsid w:val="006216B8"/>
    <w:rsid w:val="006239A4"/>
    <w:rsid w:val="00623D9D"/>
    <w:rsid w:val="00625C47"/>
    <w:rsid w:val="006263F4"/>
    <w:rsid w:val="0062777B"/>
    <w:rsid w:val="0063051D"/>
    <w:rsid w:val="0063166E"/>
    <w:rsid w:val="00632650"/>
    <w:rsid w:val="006340C6"/>
    <w:rsid w:val="00634139"/>
    <w:rsid w:val="0063627E"/>
    <w:rsid w:val="0064089A"/>
    <w:rsid w:val="0064708F"/>
    <w:rsid w:val="00651781"/>
    <w:rsid w:val="006548E4"/>
    <w:rsid w:val="0066444B"/>
    <w:rsid w:val="00665106"/>
    <w:rsid w:val="00666A57"/>
    <w:rsid w:val="006710B3"/>
    <w:rsid w:val="00672B01"/>
    <w:rsid w:val="00675A63"/>
    <w:rsid w:val="00677377"/>
    <w:rsid w:val="00681242"/>
    <w:rsid w:val="00681AE0"/>
    <w:rsid w:val="00683627"/>
    <w:rsid w:val="006861F9"/>
    <w:rsid w:val="006875C5"/>
    <w:rsid w:val="006876E6"/>
    <w:rsid w:val="00694B38"/>
    <w:rsid w:val="006972C7"/>
    <w:rsid w:val="006A37A7"/>
    <w:rsid w:val="006A7062"/>
    <w:rsid w:val="006B20C2"/>
    <w:rsid w:val="006B42B1"/>
    <w:rsid w:val="006B63C2"/>
    <w:rsid w:val="006B6CBB"/>
    <w:rsid w:val="006B6D5D"/>
    <w:rsid w:val="006C17F6"/>
    <w:rsid w:val="006C5582"/>
    <w:rsid w:val="006D21EA"/>
    <w:rsid w:val="006D464C"/>
    <w:rsid w:val="006D6BBF"/>
    <w:rsid w:val="006E04DA"/>
    <w:rsid w:val="006E1F35"/>
    <w:rsid w:val="006E4A15"/>
    <w:rsid w:val="006E5FEA"/>
    <w:rsid w:val="006E616F"/>
    <w:rsid w:val="006E768E"/>
    <w:rsid w:val="006F181E"/>
    <w:rsid w:val="006F2A75"/>
    <w:rsid w:val="006F4504"/>
    <w:rsid w:val="006F4A00"/>
    <w:rsid w:val="006F71E8"/>
    <w:rsid w:val="00700788"/>
    <w:rsid w:val="00703E22"/>
    <w:rsid w:val="007066F9"/>
    <w:rsid w:val="007100AC"/>
    <w:rsid w:val="007100D9"/>
    <w:rsid w:val="0071347D"/>
    <w:rsid w:val="0071396A"/>
    <w:rsid w:val="00715545"/>
    <w:rsid w:val="0071755A"/>
    <w:rsid w:val="00727856"/>
    <w:rsid w:val="00732B24"/>
    <w:rsid w:val="00734FEA"/>
    <w:rsid w:val="00737DF0"/>
    <w:rsid w:val="00741454"/>
    <w:rsid w:val="00742F0F"/>
    <w:rsid w:val="00743B64"/>
    <w:rsid w:val="0074559D"/>
    <w:rsid w:val="00746A3F"/>
    <w:rsid w:val="00750772"/>
    <w:rsid w:val="007521DF"/>
    <w:rsid w:val="00754787"/>
    <w:rsid w:val="00756BA4"/>
    <w:rsid w:val="00757A07"/>
    <w:rsid w:val="00757B2D"/>
    <w:rsid w:val="007660FF"/>
    <w:rsid w:val="007703C5"/>
    <w:rsid w:val="00772446"/>
    <w:rsid w:val="00772B26"/>
    <w:rsid w:val="00772CDE"/>
    <w:rsid w:val="00773F9E"/>
    <w:rsid w:val="00781D86"/>
    <w:rsid w:val="00782B58"/>
    <w:rsid w:val="00786F4D"/>
    <w:rsid w:val="007914E1"/>
    <w:rsid w:val="00791D6D"/>
    <w:rsid w:val="00792612"/>
    <w:rsid w:val="00792A52"/>
    <w:rsid w:val="0079414A"/>
    <w:rsid w:val="007967C5"/>
    <w:rsid w:val="0079698D"/>
    <w:rsid w:val="00797E2C"/>
    <w:rsid w:val="007A097A"/>
    <w:rsid w:val="007A1B6A"/>
    <w:rsid w:val="007A6405"/>
    <w:rsid w:val="007B03A8"/>
    <w:rsid w:val="007B098D"/>
    <w:rsid w:val="007B4B12"/>
    <w:rsid w:val="007B5A29"/>
    <w:rsid w:val="007B7A8A"/>
    <w:rsid w:val="007C36E1"/>
    <w:rsid w:val="007C3CE3"/>
    <w:rsid w:val="007C3D6C"/>
    <w:rsid w:val="007C5A2E"/>
    <w:rsid w:val="007C7839"/>
    <w:rsid w:val="007C7DCB"/>
    <w:rsid w:val="007D2BE0"/>
    <w:rsid w:val="007D6EDC"/>
    <w:rsid w:val="007D6FE8"/>
    <w:rsid w:val="007D7550"/>
    <w:rsid w:val="007E2EA2"/>
    <w:rsid w:val="007E35B7"/>
    <w:rsid w:val="007F112B"/>
    <w:rsid w:val="007F61F7"/>
    <w:rsid w:val="00800337"/>
    <w:rsid w:val="008018EE"/>
    <w:rsid w:val="00802897"/>
    <w:rsid w:val="00803718"/>
    <w:rsid w:val="00804916"/>
    <w:rsid w:val="00805C2C"/>
    <w:rsid w:val="00811DFE"/>
    <w:rsid w:val="00813882"/>
    <w:rsid w:val="008152FC"/>
    <w:rsid w:val="008171A6"/>
    <w:rsid w:val="00817D10"/>
    <w:rsid w:val="00821BF4"/>
    <w:rsid w:val="00830DBF"/>
    <w:rsid w:val="00831396"/>
    <w:rsid w:val="008316EB"/>
    <w:rsid w:val="00834236"/>
    <w:rsid w:val="00834F98"/>
    <w:rsid w:val="0084118B"/>
    <w:rsid w:val="0084286B"/>
    <w:rsid w:val="00842DA4"/>
    <w:rsid w:val="00844CCD"/>
    <w:rsid w:val="00845504"/>
    <w:rsid w:val="00845DAB"/>
    <w:rsid w:val="00847307"/>
    <w:rsid w:val="008477FD"/>
    <w:rsid w:val="00847A2F"/>
    <w:rsid w:val="00851B63"/>
    <w:rsid w:val="00854D56"/>
    <w:rsid w:val="00855C03"/>
    <w:rsid w:val="008564FA"/>
    <w:rsid w:val="0085706A"/>
    <w:rsid w:val="0086230E"/>
    <w:rsid w:val="00862D15"/>
    <w:rsid w:val="0086390D"/>
    <w:rsid w:val="008649CC"/>
    <w:rsid w:val="00864F24"/>
    <w:rsid w:val="008658C7"/>
    <w:rsid w:val="00867230"/>
    <w:rsid w:val="00867F53"/>
    <w:rsid w:val="008713D9"/>
    <w:rsid w:val="00872120"/>
    <w:rsid w:val="00873847"/>
    <w:rsid w:val="00873F05"/>
    <w:rsid w:val="00874722"/>
    <w:rsid w:val="00875E43"/>
    <w:rsid w:val="008804C0"/>
    <w:rsid w:val="008810C9"/>
    <w:rsid w:val="00882561"/>
    <w:rsid w:val="00884088"/>
    <w:rsid w:val="0088638D"/>
    <w:rsid w:val="008872E8"/>
    <w:rsid w:val="0089157A"/>
    <w:rsid w:val="00891FFA"/>
    <w:rsid w:val="008932CB"/>
    <w:rsid w:val="008961BA"/>
    <w:rsid w:val="00896843"/>
    <w:rsid w:val="008A5650"/>
    <w:rsid w:val="008A6959"/>
    <w:rsid w:val="008B2450"/>
    <w:rsid w:val="008B3A14"/>
    <w:rsid w:val="008B5C55"/>
    <w:rsid w:val="008C36FB"/>
    <w:rsid w:val="008C6932"/>
    <w:rsid w:val="008C717C"/>
    <w:rsid w:val="008D1C6A"/>
    <w:rsid w:val="008D2261"/>
    <w:rsid w:val="008D3B9C"/>
    <w:rsid w:val="008D5213"/>
    <w:rsid w:val="008D7964"/>
    <w:rsid w:val="008E162B"/>
    <w:rsid w:val="008E433B"/>
    <w:rsid w:val="008E6200"/>
    <w:rsid w:val="008F002E"/>
    <w:rsid w:val="008F1C21"/>
    <w:rsid w:val="008F1D71"/>
    <w:rsid w:val="008F4C94"/>
    <w:rsid w:val="008F5A81"/>
    <w:rsid w:val="008F798F"/>
    <w:rsid w:val="00900F45"/>
    <w:rsid w:val="0090197E"/>
    <w:rsid w:val="00905A3A"/>
    <w:rsid w:val="00906B67"/>
    <w:rsid w:val="00907E9A"/>
    <w:rsid w:val="00913895"/>
    <w:rsid w:val="00913FB3"/>
    <w:rsid w:val="009170C8"/>
    <w:rsid w:val="00917BFB"/>
    <w:rsid w:val="00923E73"/>
    <w:rsid w:val="00925A29"/>
    <w:rsid w:val="00926508"/>
    <w:rsid w:val="00927672"/>
    <w:rsid w:val="00933573"/>
    <w:rsid w:val="009343D1"/>
    <w:rsid w:val="00935BB2"/>
    <w:rsid w:val="0093776A"/>
    <w:rsid w:val="009417FE"/>
    <w:rsid w:val="0094608A"/>
    <w:rsid w:val="0094750C"/>
    <w:rsid w:val="0094766B"/>
    <w:rsid w:val="00950104"/>
    <w:rsid w:val="0095346D"/>
    <w:rsid w:val="0095534E"/>
    <w:rsid w:val="0095549C"/>
    <w:rsid w:val="0096757B"/>
    <w:rsid w:val="00970757"/>
    <w:rsid w:val="00976844"/>
    <w:rsid w:val="00977432"/>
    <w:rsid w:val="00980CFB"/>
    <w:rsid w:val="009837C0"/>
    <w:rsid w:val="00984421"/>
    <w:rsid w:val="009847CE"/>
    <w:rsid w:val="009920DF"/>
    <w:rsid w:val="00993E6B"/>
    <w:rsid w:val="009963B0"/>
    <w:rsid w:val="009A0D03"/>
    <w:rsid w:val="009A13E4"/>
    <w:rsid w:val="009A4925"/>
    <w:rsid w:val="009A5941"/>
    <w:rsid w:val="009A6285"/>
    <w:rsid w:val="009B31FB"/>
    <w:rsid w:val="009B3906"/>
    <w:rsid w:val="009B7833"/>
    <w:rsid w:val="009C1065"/>
    <w:rsid w:val="009C264F"/>
    <w:rsid w:val="009C5228"/>
    <w:rsid w:val="009C56A4"/>
    <w:rsid w:val="009D1189"/>
    <w:rsid w:val="009D1EC8"/>
    <w:rsid w:val="009D2047"/>
    <w:rsid w:val="009D3B07"/>
    <w:rsid w:val="009D76A0"/>
    <w:rsid w:val="009E3FE5"/>
    <w:rsid w:val="009E4C70"/>
    <w:rsid w:val="009E718E"/>
    <w:rsid w:val="009E76C3"/>
    <w:rsid w:val="009F04B1"/>
    <w:rsid w:val="009F1482"/>
    <w:rsid w:val="009F3A83"/>
    <w:rsid w:val="009F3C26"/>
    <w:rsid w:val="009F3D64"/>
    <w:rsid w:val="009F4277"/>
    <w:rsid w:val="00A000E6"/>
    <w:rsid w:val="00A0023A"/>
    <w:rsid w:val="00A02205"/>
    <w:rsid w:val="00A02580"/>
    <w:rsid w:val="00A068E0"/>
    <w:rsid w:val="00A07ABF"/>
    <w:rsid w:val="00A135A7"/>
    <w:rsid w:val="00A13831"/>
    <w:rsid w:val="00A13D63"/>
    <w:rsid w:val="00A14558"/>
    <w:rsid w:val="00A15108"/>
    <w:rsid w:val="00A15171"/>
    <w:rsid w:val="00A1592F"/>
    <w:rsid w:val="00A16A8C"/>
    <w:rsid w:val="00A16C53"/>
    <w:rsid w:val="00A20F52"/>
    <w:rsid w:val="00A25C4B"/>
    <w:rsid w:val="00A25D8E"/>
    <w:rsid w:val="00A269B2"/>
    <w:rsid w:val="00A26EED"/>
    <w:rsid w:val="00A31153"/>
    <w:rsid w:val="00A359D9"/>
    <w:rsid w:val="00A40109"/>
    <w:rsid w:val="00A422E5"/>
    <w:rsid w:val="00A4264B"/>
    <w:rsid w:val="00A43A24"/>
    <w:rsid w:val="00A43A8C"/>
    <w:rsid w:val="00A44295"/>
    <w:rsid w:val="00A45595"/>
    <w:rsid w:val="00A46F9B"/>
    <w:rsid w:val="00A47E0A"/>
    <w:rsid w:val="00A53D6C"/>
    <w:rsid w:val="00A56F15"/>
    <w:rsid w:val="00A60759"/>
    <w:rsid w:val="00A64CDF"/>
    <w:rsid w:val="00A64FBE"/>
    <w:rsid w:val="00A65DF5"/>
    <w:rsid w:val="00A66B27"/>
    <w:rsid w:val="00A70F0E"/>
    <w:rsid w:val="00A713A9"/>
    <w:rsid w:val="00A714C5"/>
    <w:rsid w:val="00A71F04"/>
    <w:rsid w:val="00A768A7"/>
    <w:rsid w:val="00A80C54"/>
    <w:rsid w:val="00A84E0B"/>
    <w:rsid w:val="00A9140B"/>
    <w:rsid w:val="00AA09EE"/>
    <w:rsid w:val="00AA2327"/>
    <w:rsid w:val="00AA5910"/>
    <w:rsid w:val="00AA74C3"/>
    <w:rsid w:val="00AB3611"/>
    <w:rsid w:val="00AB553E"/>
    <w:rsid w:val="00AB56CE"/>
    <w:rsid w:val="00AB7850"/>
    <w:rsid w:val="00AC191C"/>
    <w:rsid w:val="00AC2EA9"/>
    <w:rsid w:val="00AC4A31"/>
    <w:rsid w:val="00AC4D89"/>
    <w:rsid w:val="00AC63D9"/>
    <w:rsid w:val="00AC74AE"/>
    <w:rsid w:val="00AD165A"/>
    <w:rsid w:val="00AD6763"/>
    <w:rsid w:val="00AE0438"/>
    <w:rsid w:val="00AE10AD"/>
    <w:rsid w:val="00AE17AA"/>
    <w:rsid w:val="00AE29C9"/>
    <w:rsid w:val="00AE5214"/>
    <w:rsid w:val="00AE6099"/>
    <w:rsid w:val="00AF019E"/>
    <w:rsid w:val="00AF022B"/>
    <w:rsid w:val="00AF0DD4"/>
    <w:rsid w:val="00AF2070"/>
    <w:rsid w:val="00AF31C9"/>
    <w:rsid w:val="00AF4EC7"/>
    <w:rsid w:val="00AF7229"/>
    <w:rsid w:val="00B0040D"/>
    <w:rsid w:val="00B06E8E"/>
    <w:rsid w:val="00B072B9"/>
    <w:rsid w:val="00B07D63"/>
    <w:rsid w:val="00B1191E"/>
    <w:rsid w:val="00B161B3"/>
    <w:rsid w:val="00B17731"/>
    <w:rsid w:val="00B207E7"/>
    <w:rsid w:val="00B21C73"/>
    <w:rsid w:val="00B276C0"/>
    <w:rsid w:val="00B33FDA"/>
    <w:rsid w:val="00B35259"/>
    <w:rsid w:val="00B357F7"/>
    <w:rsid w:val="00B420C6"/>
    <w:rsid w:val="00B42320"/>
    <w:rsid w:val="00B431F4"/>
    <w:rsid w:val="00B43928"/>
    <w:rsid w:val="00B47FE2"/>
    <w:rsid w:val="00B518A7"/>
    <w:rsid w:val="00B541B0"/>
    <w:rsid w:val="00B5433E"/>
    <w:rsid w:val="00B57CD5"/>
    <w:rsid w:val="00B607A3"/>
    <w:rsid w:val="00B62158"/>
    <w:rsid w:val="00B62478"/>
    <w:rsid w:val="00B64CB7"/>
    <w:rsid w:val="00B665B2"/>
    <w:rsid w:val="00B67823"/>
    <w:rsid w:val="00B67FAC"/>
    <w:rsid w:val="00B74851"/>
    <w:rsid w:val="00B75359"/>
    <w:rsid w:val="00B7607E"/>
    <w:rsid w:val="00B7625C"/>
    <w:rsid w:val="00B77544"/>
    <w:rsid w:val="00B83945"/>
    <w:rsid w:val="00B84AA3"/>
    <w:rsid w:val="00B863F6"/>
    <w:rsid w:val="00B8690F"/>
    <w:rsid w:val="00B91001"/>
    <w:rsid w:val="00B942DF"/>
    <w:rsid w:val="00BA0F28"/>
    <w:rsid w:val="00BA3E79"/>
    <w:rsid w:val="00BB06CD"/>
    <w:rsid w:val="00BB09A5"/>
    <w:rsid w:val="00BB09F1"/>
    <w:rsid w:val="00BB19CA"/>
    <w:rsid w:val="00BB1AB4"/>
    <w:rsid w:val="00BB2543"/>
    <w:rsid w:val="00BB33A8"/>
    <w:rsid w:val="00BB4231"/>
    <w:rsid w:val="00BC0E32"/>
    <w:rsid w:val="00BC4801"/>
    <w:rsid w:val="00BC7A1C"/>
    <w:rsid w:val="00BD142A"/>
    <w:rsid w:val="00BD25C8"/>
    <w:rsid w:val="00BD334E"/>
    <w:rsid w:val="00BD5F1C"/>
    <w:rsid w:val="00BE0119"/>
    <w:rsid w:val="00BE1137"/>
    <w:rsid w:val="00BE24C4"/>
    <w:rsid w:val="00BE37CB"/>
    <w:rsid w:val="00BE56E3"/>
    <w:rsid w:val="00BE72CE"/>
    <w:rsid w:val="00BF1523"/>
    <w:rsid w:val="00BF4991"/>
    <w:rsid w:val="00C01E9B"/>
    <w:rsid w:val="00C039C1"/>
    <w:rsid w:val="00C05EC5"/>
    <w:rsid w:val="00C06293"/>
    <w:rsid w:val="00C07993"/>
    <w:rsid w:val="00C10E5E"/>
    <w:rsid w:val="00C12C50"/>
    <w:rsid w:val="00C1721A"/>
    <w:rsid w:val="00C21DA6"/>
    <w:rsid w:val="00C2495A"/>
    <w:rsid w:val="00C268CB"/>
    <w:rsid w:val="00C308AF"/>
    <w:rsid w:val="00C41C86"/>
    <w:rsid w:val="00C4296C"/>
    <w:rsid w:val="00C4380A"/>
    <w:rsid w:val="00C44FE0"/>
    <w:rsid w:val="00C527D8"/>
    <w:rsid w:val="00C54867"/>
    <w:rsid w:val="00C559BB"/>
    <w:rsid w:val="00C57938"/>
    <w:rsid w:val="00C57C47"/>
    <w:rsid w:val="00C61661"/>
    <w:rsid w:val="00C62314"/>
    <w:rsid w:val="00C62413"/>
    <w:rsid w:val="00C635C0"/>
    <w:rsid w:val="00C63E52"/>
    <w:rsid w:val="00C67B9F"/>
    <w:rsid w:val="00C711A4"/>
    <w:rsid w:val="00C72279"/>
    <w:rsid w:val="00C73A4B"/>
    <w:rsid w:val="00C74257"/>
    <w:rsid w:val="00C77BAC"/>
    <w:rsid w:val="00C80E95"/>
    <w:rsid w:val="00C85B70"/>
    <w:rsid w:val="00C878E0"/>
    <w:rsid w:val="00C92D60"/>
    <w:rsid w:val="00C94ADE"/>
    <w:rsid w:val="00C94CB9"/>
    <w:rsid w:val="00C96CA1"/>
    <w:rsid w:val="00CA46D5"/>
    <w:rsid w:val="00CB16AE"/>
    <w:rsid w:val="00CB7B86"/>
    <w:rsid w:val="00CC3B22"/>
    <w:rsid w:val="00CC5691"/>
    <w:rsid w:val="00CC6F69"/>
    <w:rsid w:val="00CC763A"/>
    <w:rsid w:val="00CD08C8"/>
    <w:rsid w:val="00CD1B77"/>
    <w:rsid w:val="00CD2314"/>
    <w:rsid w:val="00CD6424"/>
    <w:rsid w:val="00CD6A70"/>
    <w:rsid w:val="00CE2EA5"/>
    <w:rsid w:val="00CF054A"/>
    <w:rsid w:val="00CF2495"/>
    <w:rsid w:val="00D00C6C"/>
    <w:rsid w:val="00D018A5"/>
    <w:rsid w:val="00D01A91"/>
    <w:rsid w:val="00D01F36"/>
    <w:rsid w:val="00D02E6F"/>
    <w:rsid w:val="00D05967"/>
    <w:rsid w:val="00D115CD"/>
    <w:rsid w:val="00D14201"/>
    <w:rsid w:val="00D22C2F"/>
    <w:rsid w:val="00D237A7"/>
    <w:rsid w:val="00D25FCC"/>
    <w:rsid w:val="00D3008E"/>
    <w:rsid w:val="00D30C05"/>
    <w:rsid w:val="00D32BCD"/>
    <w:rsid w:val="00D4019F"/>
    <w:rsid w:val="00D40850"/>
    <w:rsid w:val="00D4112F"/>
    <w:rsid w:val="00D41C60"/>
    <w:rsid w:val="00D46E0E"/>
    <w:rsid w:val="00D47F34"/>
    <w:rsid w:val="00D54255"/>
    <w:rsid w:val="00D5489B"/>
    <w:rsid w:val="00D57481"/>
    <w:rsid w:val="00D62BB0"/>
    <w:rsid w:val="00D65AEC"/>
    <w:rsid w:val="00D670F7"/>
    <w:rsid w:val="00D71AB8"/>
    <w:rsid w:val="00D729B9"/>
    <w:rsid w:val="00D72D9D"/>
    <w:rsid w:val="00D7624B"/>
    <w:rsid w:val="00D76798"/>
    <w:rsid w:val="00D84B77"/>
    <w:rsid w:val="00D8517C"/>
    <w:rsid w:val="00D86C15"/>
    <w:rsid w:val="00D877BA"/>
    <w:rsid w:val="00D9192E"/>
    <w:rsid w:val="00D95BFE"/>
    <w:rsid w:val="00D9635D"/>
    <w:rsid w:val="00D96AAA"/>
    <w:rsid w:val="00D97491"/>
    <w:rsid w:val="00D97816"/>
    <w:rsid w:val="00D979E3"/>
    <w:rsid w:val="00DA4D4F"/>
    <w:rsid w:val="00DA7E75"/>
    <w:rsid w:val="00DB010E"/>
    <w:rsid w:val="00DB0999"/>
    <w:rsid w:val="00DB0AF4"/>
    <w:rsid w:val="00DB3904"/>
    <w:rsid w:val="00DB4811"/>
    <w:rsid w:val="00DB609B"/>
    <w:rsid w:val="00DC0CDB"/>
    <w:rsid w:val="00DC2799"/>
    <w:rsid w:val="00DC3B9A"/>
    <w:rsid w:val="00DC4B23"/>
    <w:rsid w:val="00DC529A"/>
    <w:rsid w:val="00DC60E3"/>
    <w:rsid w:val="00DC6AD7"/>
    <w:rsid w:val="00DC722D"/>
    <w:rsid w:val="00DC7F1D"/>
    <w:rsid w:val="00DD0E6C"/>
    <w:rsid w:val="00DD1452"/>
    <w:rsid w:val="00DD154A"/>
    <w:rsid w:val="00DD16EF"/>
    <w:rsid w:val="00DD1A6B"/>
    <w:rsid w:val="00DE25B1"/>
    <w:rsid w:val="00DE25BB"/>
    <w:rsid w:val="00DF2CA1"/>
    <w:rsid w:val="00DF7F3F"/>
    <w:rsid w:val="00DF7F7D"/>
    <w:rsid w:val="00E051F9"/>
    <w:rsid w:val="00E06EBC"/>
    <w:rsid w:val="00E113EB"/>
    <w:rsid w:val="00E156BD"/>
    <w:rsid w:val="00E20E6E"/>
    <w:rsid w:val="00E20ED5"/>
    <w:rsid w:val="00E24032"/>
    <w:rsid w:val="00E32F90"/>
    <w:rsid w:val="00E33775"/>
    <w:rsid w:val="00E34F51"/>
    <w:rsid w:val="00E359D7"/>
    <w:rsid w:val="00E40419"/>
    <w:rsid w:val="00E4124C"/>
    <w:rsid w:val="00E453E7"/>
    <w:rsid w:val="00E47808"/>
    <w:rsid w:val="00E5065B"/>
    <w:rsid w:val="00E50CFB"/>
    <w:rsid w:val="00E5355D"/>
    <w:rsid w:val="00E5378F"/>
    <w:rsid w:val="00E53B5D"/>
    <w:rsid w:val="00E6034F"/>
    <w:rsid w:val="00E60B8B"/>
    <w:rsid w:val="00E62404"/>
    <w:rsid w:val="00E639EC"/>
    <w:rsid w:val="00E71D2A"/>
    <w:rsid w:val="00E74F57"/>
    <w:rsid w:val="00E7649C"/>
    <w:rsid w:val="00E77BC4"/>
    <w:rsid w:val="00E80B41"/>
    <w:rsid w:val="00E8184E"/>
    <w:rsid w:val="00E85100"/>
    <w:rsid w:val="00E86C57"/>
    <w:rsid w:val="00E87101"/>
    <w:rsid w:val="00E92382"/>
    <w:rsid w:val="00E92DDE"/>
    <w:rsid w:val="00E9375F"/>
    <w:rsid w:val="00E946B1"/>
    <w:rsid w:val="00E95886"/>
    <w:rsid w:val="00E96469"/>
    <w:rsid w:val="00EA21C8"/>
    <w:rsid w:val="00EA65E2"/>
    <w:rsid w:val="00EA744B"/>
    <w:rsid w:val="00EB3732"/>
    <w:rsid w:val="00EB3B39"/>
    <w:rsid w:val="00EB4DE7"/>
    <w:rsid w:val="00EB76F4"/>
    <w:rsid w:val="00EB7E5E"/>
    <w:rsid w:val="00EC604C"/>
    <w:rsid w:val="00EC61A8"/>
    <w:rsid w:val="00EC7040"/>
    <w:rsid w:val="00EE00D7"/>
    <w:rsid w:val="00EE4190"/>
    <w:rsid w:val="00EE4CC9"/>
    <w:rsid w:val="00EE54BB"/>
    <w:rsid w:val="00EE5EAF"/>
    <w:rsid w:val="00EE6769"/>
    <w:rsid w:val="00EF07F0"/>
    <w:rsid w:val="00EF16A0"/>
    <w:rsid w:val="00EF1FF3"/>
    <w:rsid w:val="00EF6DF8"/>
    <w:rsid w:val="00EF707B"/>
    <w:rsid w:val="00EF7147"/>
    <w:rsid w:val="00EF7D0C"/>
    <w:rsid w:val="00F0629E"/>
    <w:rsid w:val="00F127BF"/>
    <w:rsid w:val="00F12980"/>
    <w:rsid w:val="00F16479"/>
    <w:rsid w:val="00F173D2"/>
    <w:rsid w:val="00F20292"/>
    <w:rsid w:val="00F23BB7"/>
    <w:rsid w:val="00F336D4"/>
    <w:rsid w:val="00F37F93"/>
    <w:rsid w:val="00F42F2F"/>
    <w:rsid w:val="00F44511"/>
    <w:rsid w:val="00F449A1"/>
    <w:rsid w:val="00F44A27"/>
    <w:rsid w:val="00F4564E"/>
    <w:rsid w:val="00F46111"/>
    <w:rsid w:val="00F47655"/>
    <w:rsid w:val="00F47C84"/>
    <w:rsid w:val="00F50006"/>
    <w:rsid w:val="00F504B9"/>
    <w:rsid w:val="00F52250"/>
    <w:rsid w:val="00F52E84"/>
    <w:rsid w:val="00F55499"/>
    <w:rsid w:val="00F56588"/>
    <w:rsid w:val="00F569A0"/>
    <w:rsid w:val="00F60B6D"/>
    <w:rsid w:val="00F61676"/>
    <w:rsid w:val="00F617AF"/>
    <w:rsid w:val="00F62EC0"/>
    <w:rsid w:val="00F62F44"/>
    <w:rsid w:val="00F63935"/>
    <w:rsid w:val="00F6764B"/>
    <w:rsid w:val="00F70DF0"/>
    <w:rsid w:val="00F716E0"/>
    <w:rsid w:val="00F7447F"/>
    <w:rsid w:val="00F74ABC"/>
    <w:rsid w:val="00F776BD"/>
    <w:rsid w:val="00F81396"/>
    <w:rsid w:val="00F8291F"/>
    <w:rsid w:val="00F848B8"/>
    <w:rsid w:val="00F86F67"/>
    <w:rsid w:val="00F875A6"/>
    <w:rsid w:val="00F90C26"/>
    <w:rsid w:val="00F90D5D"/>
    <w:rsid w:val="00F90E49"/>
    <w:rsid w:val="00F93353"/>
    <w:rsid w:val="00F938AC"/>
    <w:rsid w:val="00F93F45"/>
    <w:rsid w:val="00F94503"/>
    <w:rsid w:val="00FA6D0F"/>
    <w:rsid w:val="00FB0E27"/>
    <w:rsid w:val="00FB5804"/>
    <w:rsid w:val="00FB6A78"/>
    <w:rsid w:val="00FB7D39"/>
    <w:rsid w:val="00FC1D10"/>
    <w:rsid w:val="00FC3A35"/>
    <w:rsid w:val="00FC5077"/>
    <w:rsid w:val="00FC6A76"/>
    <w:rsid w:val="00FD01EC"/>
    <w:rsid w:val="00FD0FCB"/>
    <w:rsid w:val="00FD2068"/>
    <w:rsid w:val="00FD3D46"/>
    <w:rsid w:val="00FE0EFC"/>
    <w:rsid w:val="00FE2FA9"/>
    <w:rsid w:val="00FE5B17"/>
    <w:rsid w:val="00FE6FD3"/>
    <w:rsid w:val="00FF3979"/>
    <w:rsid w:val="00FF3F86"/>
    <w:rsid w:val="00FF51F4"/>
    <w:rsid w:val="00FF55A7"/>
    <w:rsid w:val="00FF6E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colormru v:ext="edit" colors="#6ba05e,#81ae76,#70a464,#81b976,#81bc76,#8aaf75,#76923c,#5e9655"/>
    </o:shapedefaults>
    <o:shapelayout v:ext="edit">
      <o:idmap v:ext="edit" data="1"/>
    </o:shapelayout>
  </w:shapeDefaults>
  <w:decimalSymbol w:val=","/>
  <w:listSeparator w:val=";"/>
  <w14:docId w14:val="6A6D9922"/>
  <w15:docId w15:val="{953EA352-35FF-4081-8298-F18C1A65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17D1"/>
    <w:pPr>
      <w:spacing w:after="240"/>
      <w:jc w:val="both"/>
    </w:pPr>
    <w:rPr>
      <w:rFonts w:asciiTheme="minorHAnsi" w:hAnsiTheme="minorHAnsi"/>
      <w:sz w:val="24"/>
      <w:szCs w:val="22"/>
      <w:lang w:eastAsia="en-US"/>
    </w:rPr>
  </w:style>
  <w:style w:type="paragraph" w:styleId="berschrift1">
    <w:name w:val="heading 1"/>
    <w:basedOn w:val="Standard"/>
    <w:next w:val="Standard"/>
    <w:link w:val="berschrift1Zchn"/>
    <w:uiPriority w:val="9"/>
    <w:qFormat/>
    <w:rsid w:val="00536264"/>
    <w:pPr>
      <w:keepNext/>
      <w:spacing w:before="960"/>
      <w:outlineLvl w:val="0"/>
    </w:pPr>
    <w:rPr>
      <w:rFonts w:eastAsia="Times New Roman"/>
      <w:bCs/>
      <w:smallCaps/>
      <w:kern w:val="32"/>
      <w:sz w:val="36"/>
      <w:szCs w:val="32"/>
    </w:rPr>
  </w:style>
  <w:style w:type="paragraph" w:styleId="berschrift2">
    <w:name w:val="heading 2"/>
    <w:basedOn w:val="Standard"/>
    <w:next w:val="Standard"/>
    <w:link w:val="berschrift2Zchn"/>
    <w:autoRedefine/>
    <w:uiPriority w:val="9"/>
    <w:unhideWhenUsed/>
    <w:qFormat/>
    <w:rsid w:val="000D641C"/>
    <w:pPr>
      <w:keepNext/>
      <w:numPr>
        <w:numId w:val="14"/>
      </w:numPr>
      <w:pBdr>
        <w:bottom w:val="single" w:sz="12" w:space="1" w:color="auto"/>
      </w:pBdr>
      <w:spacing w:before="480"/>
      <w:outlineLvl w:val="1"/>
    </w:pPr>
    <w:rPr>
      <w:rFonts w:eastAsia="Times New Roman"/>
      <w:b/>
      <w:bCs/>
      <w:iCs/>
      <w:szCs w:val="28"/>
    </w:rPr>
  </w:style>
  <w:style w:type="paragraph" w:styleId="berschrift3">
    <w:name w:val="heading 3"/>
    <w:basedOn w:val="Standard"/>
    <w:next w:val="Standard"/>
    <w:link w:val="berschrift3Zchn"/>
    <w:autoRedefine/>
    <w:uiPriority w:val="9"/>
    <w:unhideWhenUsed/>
    <w:qFormat/>
    <w:rsid w:val="000D641C"/>
    <w:pPr>
      <w:keepNext/>
      <w:numPr>
        <w:numId w:val="15"/>
      </w:numPr>
      <w:spacing w:before="360" w:after="60"/>
      <w:outlineLvl w:val="2"/>
    </w:pPr>
    <w:rPr>
      <w:rFonts w:eastAsia="Times New Roman"/>
      <w:bCs/>
      <w:i/>
      <w:szCs w:val="26"/>
    </w:rPr>
  </w:style>
  <w:style w:type="paragraph" w:styleId="berschrift4">
    <w:name w:val="heading 4"/>
    <w:basedOn w:val="Standard"/>
    <w:link w:val="berschrift4Zchn"/>
    <w:uiPriority w:val="9"/>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unhideWhenUsed/>
    <w:rsid w:val="003518D9"/>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rsid w:val="000251CA"/>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251CA"/>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251CA"/>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251CA"/>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basedOn w:val="Absatz-Standardschriftart"/>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basedOn w:val="Absatz-Standardschriftart"/>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D0F4E"/>
    <w:rPr>
      <w:rFonts w:ascii="Tahoma" w:hAnsi="Tahoma" w:cs="Tahoma"/>
      <w:sz w:val="16"/>
      <w:szCs w:val="16"/>
      <w:lang w:eastAsia="en-US"/>
    </w:rPr>
  </w:style>
  <w:style w:type="character" w:customStyle="1" w:styleId="berschrift4Zchn">
    <w:name w:val="Überschrift 4 Zchn"/>
    <w:basedOn w:val="Absatz-Standardschriftart"/>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basedOn w:val="Absatz-Standardschriftart"/>
    <w:uiPriority w:val="99"/>
    <w:unhideWhenUsed/>
    <w:qFormat/>
    <w:rsid w:val="00C01E9B"/>
    <w:rPr>
      <w:color w:val="auto"/>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basedOn w:val="Absatz-Standardschriftart"/>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basedOn w:val="Absatz-Standardschriftart"/>
    <w:link w:val="berschrift1"/>
    <w:uiPriority w:val="9"/>
    <w:rsid w:val="00D05967"/>
    <w:rPr>
      <w:rFonts w:ascii="Futura Lt BT" w:eastAsia="Times New Roman" w:hAnsi="Futura Lt BT"/>
      <w:bCs/>
      <w:smallCaps/>
      <w:kern w:val="32"/>
      <w:sz w:val="36"/>
      <w:szCs w:val="32"/>
      <w:lang w:eastAsia="en-US"/>
    </w:rPr>
  </w:style>
  <w:style w:type="character" w:customStyle="1" w:styleId="berschrift2Zchn">
    <w:name w:val="Überschrift 2 Zchn"/>
    <w:basedOn w:val="Absatz-Standardschriftart"/>
    <w:link w:val="berschrift2"/>
    <w:uiPriority w:val="9"/>
    <w:rsid w:val="0032599C"/>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semiHidden/>
    <w:unhideWhenUsed/>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rsid w:val="005A2C9C"/>
    <w:pPr>
      <w:tabs>
        <w:tab w:val="left" w:leader="dot" w:pos="284"/>
        <w:tab w:val="right" w:pos="8494"/>
      </w:tabs>
      <w:spacing w:before="280" w:after="120"/>
      <w:jc w:val="left"/>
    </w:pPr>
    <w:rPr>
      <w:bCs/>
      <w:smallCaps/>
      <w:sz w:val="28"/>
      <w:szCs w:val="20"/>
    </w:rPr>
  </w:style>
  <w:style w:type="paragraph" w:styleId="Verzeichnis3">
    <w:name w:val="toc 3"/>
    <w:basedOn w:val="Standard"/>
    <w:next w:val="Standard"/>
    <w:autoRedefine/>
    <w:uiPriority w:val="39"/>
    <w:unhideWhenUsed/>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BD25C8"/>
    <w:pPr>
      <w:spacing w:before="240" w:after="60"/>
      <w:jc w:val="left"/>
      <w:outlineLvl w:val="0"/>
    </w:pPr>
    <w:rPr>
      <w:rFonts w:eastAsia="Times New Roman"/>
      <w:b/>
      <w:bCs/>
      <w:smallCaps/>
      <w:kern w:val="28"/>
      <w:sz w:val="72"/>
      <w:szCs w:val="32"/>
    </w:rPr>
  </w:style>
  <w:style w:type="character" w:customStyle="1" w:styleId="TitelZchn">
    <w:name w:val="Titel Zchn"/>
    <w:basedOn w:val="Absatz-Standardschriftart"/>
    <w:link w:val="Titel"/>
    <w:uiPriority w:val="10"/>
    <w:rsid w:val="00BD25C8"/>
    <w:rPr>
      <w:rFonts w:ascii="Futura Lt BT" w:eastAsia="Times New Roman" w:hAnsi="Futura Lt BT"/>
      <w:b/>
      <w:bCs/>
      <w:smallCaps/>
      <w:kern w:val="28"/>
      <w:sz w:val="72"/>
      <w:szCs w:val="32"/>
      <w:lang w:eastAsia="en-US"/>
    </w:rPr>
  </w:style>
  <w:style w:type="character" w:customStyle="1" w:styleId="berschrift3Zchn">
    <w:name w:val="Überschrift 3 Zchn"/>
    <w:basedOn w:val="Absatz-Standardschriftart"/>
    <w:link w:val="berschrift3"/>
    <w:uiPriority w:val="9"/>
    <w:rsid w:val="0032599C"/>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themeColor="text1" w:themeTint="BF"/>
      <w:szCs w:val="21"/>
      <w:lang w:eastAsia="de-DE"/>
    </w:rPr>
  </w:style>
  <w:style w:type="character" w:customStyle="1" w:styleId="NurTextZchn">
    <w:name w:val="Nur Text Zchn"/>
    <w:basedOn w:val="Absatz-Standardschriftart"/>
    <w:link w:val="NurText"/>
    <w:uiPriority w:val="99"/>
    <w:semiHidden/>
    <w:rsid w:val="003C2597"/>
    <w:rPr>
      <w:rFonts w:ascii="Futura Lt BT" w:eastAsia="Times New Roman" w:hAnsi="Futura Lt BT"/>
      <w:color w:val="404040" w:themeColor="text1" w:themeTint="BF"/>
      <w:sz w:val="24"/>
      <w:szCs w:val="21"/>
    </w:rPr>
  </w:style>
  <w:style w:type="paragraph" w:styleId="Beschriftung">
    <w:name w:val="caption"/>
    <w:basedOn w:val="Standard"/>
    <w:next w:val="Standard"/>
    <w:uiPriority w:val="35"/>
    <w:unhideWhenUsed/>
    <w:qFormat/>
    <w:rsid w:val="002B2508"/>
    <w:rPr>
      <w:bCs/>
      <w:i/>
      <w:color w:val="595959" w:themeColor="text1" w:themeTint="A6"/>
      <w:sz w:val="16"/>
      <w:szCs w:val="18"/>
    </w:rPr>
  </w:style>
  <w:style w:type="paragraph" w:styleId="Untertitel">
    <w:name w:val="Subtitle"/>
    <w:aliases w:val="Thema"/>
    <w:basedOn w:val="Standard"/>
    <w:next w:val="Standard"/>
    <w:link w:val="UntertitelZchn"/>
    <w:autoRedefine/>
    <w:uiPriority w:val="11"/>
    <w:qFormat/>
    <w:rsid w:val="000C17D1"/>
    <w:pPr>
      <w:numPr>
        <w:ilvl w:val="1"/>
      </w:numPr>
      <w:spacing w:after="960"/>
      <w:jc w:val="left"/>
    </w:pPr>
    <w:rPr>
      <w:rFonts w:ascii="Futura Lt BT" w:eastAsiaTheme="majorEastAsia" w:hAnsi="Futura Lt BT" w:cstheme="majorBidi"/>
      <w:iCs/>
      <w:spacing w:val="15"/>
      <w:sz w:val="48"/>
      <w:szCs w:val="24"/>
    </w:rPr>
  </w:style>
  <w:style w:type="character" w:customStyle="1" w:styleId="UntertitelZchn">
    <w:name w:val="Untertitel Zchn"/>
    <w:aliases w:val="Thema Zchn"/>
    <w:basedOn w:val="Absatz-Standardschriftart"/>
    <w:link w:val="Untertitel"/>
    <w:uiPriority w:val="11"/>
    <w:rsid w:val="000C17D1"/>
    <w:rPr>
      <w:rFonts w:ascii="Futura Lt BT" w:eastAsiaTheme="majorEastAsia" w:hAnsi="Futura Lt BT" w:cstheme="majorBidi"/>
      <w:iCs/>
      <w:spacing w:val="15"/>
      <w:sz w:val="48"/>
      <w:szCs w:val="24"/>
      <w:lang w:eastAsia="en-US"/>
    </w:rPr>
  </w:style>
  <w:style w:type="character" w:customStyle="1" w:styleId="berschrift5Zchn">
    <w:name w:val="Überschrift 5 Zchn"/>
    <w:basedOn w:val="Absatz-Standardschriftart"/>
    <w:link w:val="berschrift5"/>
    <w:uiPriority w:val="9"/>
    <w:rsid w:val="003518D9"/>
    <w:rPr>
      <w:rFonts w:asciiTheme="majorHAnsi" w:eastAsiaTheme="majorEastAsia" w:hAnsiTheme="majorHAnsi" w:cstheme="majorBidi"/>
      <w:color w:val="243F60" w:themeColor="accent1" w:themeShade="7F"/>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basedOn w:val="Absatz-Standardschriftart"/>
    <w:link w:val="Funotentext"/>
    <w:uiPriority w:val="99"/>
    <w:semiHidden/>
    <w:rsid w:val="00CC3B22"/>
    <w:rPr>
      <w:rFonts w:ascii="Futura Lt BT" w:hAnsi="Futura Lt BT"/>
      <w:color w:val="595959"/>
      <w:lang w:eastAsia="en-US"/>
    </w:rPr>
  </w:style>
  <w:style w:type="character" w:styleId="Funotenzeichen">
    <w:name w:val="footnote reference"/>
    <w:basedOn w:val="Absatz-Standardschriftart"/>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basedOn w:val="Absatz-Standardschriftart"/>
    <w:link w:val="Endnotentext"/>
    <w:uiPriority w:val="99"/>
    <w:semiHidden/>
    <w:rsid w:val="00CC3B22"/>
    <w:rPr>
      <w:rFonts w:ascii="Futura Lt BT" w:hAnsi="Futura Lt BT"/>
      <w:color w:val="595959"/>
      <w:lang w:eastAsia="en-US"/>
    </w:rPr>
  </w:style>
  <w:style w:type="character" w:styleId="Endnotenzeichen">
    <w:name w:val="endnote reference"/>
    <w:basedOn w:val="Absatz-Standardschriftart"/>
    <w:uiPriority w:val="99"/>
    <w:semiHidden/>
    <w:unhideWhenUsed/>
    <w:rsid w:val="00CC3B22"/>
    <w:rPr>
      <w:vertAlign w:val="superscript"/>
    </w:rPr>
  </w:style>
  <w:style w:type="character" w:styleId="Platzhaltertext">
    <w:name w:val="Placeholder Text"/>
    <w:basedOn w:val="Absatz-Standardschriftar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basedOn w:val="Absatz-Standardschriftart"/>
    <w:link w:val="berschrift6"/>
    <w:uiPriority w:val="9"/>
    <w:semiHidden/>
    <w:rsid w:val="000251CA"/>
    <w:rPr>
      <w:rFonts w:asciiTheme="majorHAnsi" w:eastAsiaTheme="majorEastAsia" w:hAnsiTheme="majorHAnsi" w:cstheme="majorBidi"/>
      <w:i/>
      <w:iCs/>
      <w:color w:val="243F60" w:themeColor="accent1" w:themeShade="7F"/>
      <w:sz w:val="24"/>
      <w:szCs w:val="22"/>
      <w:lang w:eastAsia="en-US"/>
    </w:rPr>
  </w:style>
  <w:style w:type="character" w:customStyle="1" w:styleId="berschrift7Zchn">
    <w:name w:val="Überschrift 7 Zchn"/>
    <w:basedOn w:val="Absatz-Standardschriftart"/>
    <w:link w:val="berschrift7"/>
    <w:uiPriority w:val="9"/>
    <w:semiHidden/>
    <w:rsid w:val="000251CA"/>
    <w:rPr>
      <w:rFonts w:asciiTheme="majorHAnsi" w:eastAsiaTheme="majorEastAsia" w:hAnsiTheme="majorHAnsi" w:cstheme="majorBidi"/>
      <w:i/>
      <w:iCs/>
      <w:color w:val="404040" w:themeColor="text1" w:themeTint="BF"/>
      <w:sz w:val="24"/>
      <w:szCs w:val="22"/>
      <w:lang w:eastAsia="en-US"/>
    </w:rPr>
  </w:style>
  <w:style w:type="character" w:customStyle="1" w:styleId="berschrift8Zchn">
    <w:name w:val="Überschrift 8 Zchn"/>
    <w:basedOn w:val="Absatz-Standardschriftart"/>
    <w:link w:val="berschrift8"/>
    <w:uiPriority w:val="9"/>
    <w:semiHidden/>
    <w:rsid w:val="000251CA"/>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0251CA"/>
    <w:rPr>
      <w:rFonts w:asciiTheme="majorHAnsi" w:eastAsiaTheme="majorEastAsia" w:hAnsiTheme="majorHAnsi" w:cstheme="majorBidi"/>
      <w:i/>
      <w:iCs/>
      <w:color w:val="404040" w:themeColor="text1" w:themeTint="BF"/>
      <w:lang w:eastAsia="en-US"/>
    </w:rPr>
  </w:style>
  <w:style w:type="paragraph" w:customStyle="1" w:styleId="Default">
    <w:name w:val="Default"/>
    <w:rsid w:val="0066444B"/>
    <w:pPr>
      <w:autoSpaceDE w:val="0"/>
      <w:autoSpaceDN w:val="0"/>
      <w:adjustRightInd w:val="0"/>
    </w:pPr>
    <w:rPr>
      <w:rFonts w:ascii="Arial" w:eastAsiaTheme="minorHAnsi" w:hAnsi="Arial" w:cs="Arial"/>
      <w:color w:val="000000"/>
      <w:sz w:val="24"/>
      <w:szCs w:val="24"/>
      <w:lang w:eastAsia="en-US"/>
    </w:rPr>
  </w:style>
  <w:style w:type="table" w:styleId="Tabellenraster">
    <w:name w:val="Table Grid"/>
    <w:basedOn w:val="NormaleTabelle"/>
    <w:rsid w:val="00CC6F6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8350D"/>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80E95"/>
    <w:rPr>
      <w:color w:val="605E5C"/>
      <w:shd w:val="clear" w:color="auto" w:fill="E1DFDD"/>
    </w:rPr>
  </w:style>
  <w:style w:type="table" w:styleId="TabellemithellemGitternetz">
    <w:name w:val="Grid Table Light"/>
    <w:basedOn w:val="NormaleTabelle"/>
    <w:uiPriority w:val="40"/>
    <w:rsid w:val="00000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ntabelle3">
    <w:name w:val="List Table 3"/>
    <w:basedOn w:val="NormaleTabelle"/>
    <w:uiPriority w:val="48"/>
    <w:rsid w:val="00A66B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4">
    <w:name w:val="List Table 4"/>
    <w:basedOn w:val="NormaleTabelle"/>
    <w:uiPriority w:val="49"/>
    <w:rsid w:val="00A66B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ufzhlung">
    <w:name w:val="Aufzählung"/>
    <w:basedOn w:val="Standard"/>
    <w:link w:val="AufzhlungZchn"/>
    <w:autoRedefine/>
    <w:rsid w:val="0032599C"/>
    <w:pPr>
      <w:numPr>
        <w:numId w:val="16"/>
      </w:numPr>
      <w:spacing w:before="120" w:after="0"/>
      <w:ind w:left="714" w:hanging="357"/>
    </w:pPr>
  </w:style>
  <w:style w:type="character" w:customStyle="1" w:styleId="AufzhlungZchn">
    <w:name w:val="Aufzählung Zchn"/>
    <w:basedOn w:val="Absatz-Standardschriftart"/>
    <w:link w:val="Aufzhlung"/>
    <w:rsid w:val="0032599C"/>
    <w:rPr>
      <w:rFonts w:ascii="Futura Lt BT" w:hAnsi="Futura Lt BT"/>
      <w:sz w:val="24"/>
      <w:szCs w:val="22"/>
      <w:lang w:eastAsia="en-US"/>
    </w:rPr>
  </w:style>
  <w:style w:type="paragraph" w:customStyle="1" w:styleId="LAGLNW">
    <w:name w:val="LAGL NW"/>
    <w:basedOn w:val="Standard"/>
    <w:rsid w:val="009A5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4994">
      <w:bodyDiv w:val="1"/>
      <w:marLeft w:val="0"/>
      <w:marRight w:val="0"/>
      <w:marTop w:val="0"/>
      <w:marBottom w:val="0"/>
      <w:divBdr>
        <w:top w:val="none" w:sz="0" w:space="0" w:color="auto"/>
        <w:left w:val="none" w:sz="0" w:space="0" w:color="auto"/>
        <w:bottom w:val="none" w:sz="0" w:space="0" w:color="auto"/>
        <w:right w:val="none" w:sz="0" w:space="0" w:color="auto"/>
      </w:divBdr>
      <w:divsChild>
        <w:div w:id="604120378">
          <w:marLeft w:val="0"/>
          <w:marRight w:val="0"/>
          <w:marTop w:val="0"/>
          <w:marBottom w:val="0"/>
          <w:divBdr>
            <w:top w:val="none" w:sz="0" w:space="0" w:color="auto"/>
            <w:left w:val="none" w:sz="0" w:space="0" w:color="auto"/>
            <w:bottom w:val="none" w:sz="0" w:space="0" w:color="auto"/>
            <w:right w:val="none" w:sz="0" w:space="0" w:color="auto"/>
          </w:divBdr>
        </w:div>
        <w:div w:id="615210890">
          <w:marLeft w:val="0"/>
          <w:marRight w:val="0"/>
          <w:marTop w:val="0"/>
          <w:marBottom w:val="0"/>
          <w:divBdr>
            <w:top w:val="none" w:sz="0" w:space="0" w:color="auto"/>
            <w:left w:val="none" w:sz="0" w:space="0" w:color="auto"/>
            <w:bottom w:val="none" w:sz="0" w:space="0" w:color="auto"/>
            <w:right w:val="none" w:sz="0" w:space="0" w:color="auto"/>
          </w:divBdr>
        </w:div>
        <w:div w:id="1588416232">
          <w:marLeft w:val="0"/>
          <w:marRight w:val="0"/>
          <w:marTop w:val="0"/>
          <w:marBottom w:val="0"/>
          <w:divBdr>
            <w:top w:val="none" w:sz="0" w:space="0" w:color="auto"/>
            <w:left w:val="none" w:sz="0" w:space="0" w:color="auto"/>
            <w:bottom w:val="none" w:sz="0" w:space="0" w:color="auto"/>
            <w:right w:val="none" w:sz="0" w:space="0" w:color="auto"/>
          </w:divBdr>
        </w:div>
        <w:div w:id="824589317">
          <w:marLeft w:val="0"/>
          <w:marRight w:val="0"/>
          <w:marTop w:val="0"/>
          <w:marBottom w:val="0"/>
          <w:divBdr>
            <w:top w:val="none" w:sz="0" w:space="0" w:color="auto"/>
            <w:left w:val="none" w:sz="0" w:space="0" w:color="auto"/>
            <w:bottom w:val="none" w:sz="0" w:space="0" w:color="auto"/>
            <w:right w:val="none" w:sz="0" w:space="0" w:color="auto"/>
          </w:divBdr>
        </w:div>
        <w:div w:id="646783032">
          <w:marLeft w:val="0"/>
          <w:marRight w:val="0"/>
          <w:marTop w:val="0"/>
          <w:marBottom w:val="0"/>
          <w:divBdr>
            <w:top w:val="none" w:sz="0" w:space="0" w:color="auto"/>
            <w:left w:val="none" w:sz="0" w:space="0" w:color="auto"/>
            <w:bottom w:val="none" w:sz="0" w:space="0" w:color="auto"/>
            <w:right w:val="none" w:sz="0" w:space="0" w:color="auto"/>
          </w:divBdr>
        </w:div>
        <w:div w:id="241069329">
          <w:marLeft w:val="0"/>
          <w:marRight w:val="0"/>
          <w:marTop w:val="0"/>
          <w:marBottom w:val="0"/>
          <w:divBdr>
            <w:top w:val="none" w:sz="0" w:space="0" w:color="auto"/>
            <w:left w:val="none" w:sz="0" w:space="0" w:color="auto"/>
            <w:bottom w:val="none" w:sz="0" w:space="0" w:color="auto"/>
            <w:right w:val="none" w:sz="0" w:space="0" w:color="auto"/>
          </w:divBdr>
        </w:div>
        <w:div w:id="1333487616">
          <w:marLeft w:val="0"/>
          <w:marRight w:val="0"/>
          <w:marTop w:val="0"/>
          <w:marBottom w:val="0"/>
          <w:divBdr>
            <w:top w:val="none" w:sz="0" w:space="0" w:color="auto"/>
            <w:left w:val="none" w:sz="0" w:space="0" w:color="auto"/>
            <w:bottom w:val="none" w:sz="0" w:space="0" w:color="auto"/>
            <w:right w:val="none" w:sz="0" w:space="0" w:color="auto"/>
          </w:divBdr>
        </w:div>
        <w:div w:id="1842043274">
          <w:marLeft w:val="0"/>
          <w:marRight w:val="0"/>
          <w:marTop w:val="0"/>
          <w:marBottom w:val="0"/>
          <w:divBdr>
            <w:top w:val="none" w:sz="0" w:space="0" w:color="auto"/>
            <w:left w:val="none" w:sz="0" w:space="0" w:color="auto"/>
            <w:bottom w:val="none" w:sz="0" w:space="0" w:color="auto"/>
            <w:right w:val="none" w:sz="0" w:space="0" w:color="auto"/>
          </w:divBdr>
        </w:div>
        <w:div w:id="926501363">
          <w:marLeft w:val="0"/>
          <w:marRight w:val="0"/>
          <w:marTop w:val="0"/>
          <w:marBottom w:val="0"/>
          <w:divBdr>
            <w:top w:val="none" w:sz="0" w:space="0" w:color="auto"/>
            <w:left w:val="none" w:sz="0" w:space="0" w:color="auto"/>
            <w:bottom w:val="none" w:sz="0" w:space="0" w:color="auto"/>
            <w:right w:val="none" w:sz="0" w:space="0" w:color="auto"/>
          </w:divBdr>
        </w:div>
        <w:div w:id="95832121">
          <w:marLeft w:val="0"/>
          <w:marRight w:val="0"/>
          <w:marTop w:val="0"/>
          <w:marBottom w:val="0"/>
          <w:divBdr>
            <w:top w:val="none" w:sz="0" w:space="0" w:color="auto"/>
            <w:left w:val="none" w:sz="0" w:space="0" w:color="auto"/>
            <w:bottom w:val="none" w:sz="0" w:space="0" w:color="auto"/>
            <w:right w:val="none" w:sz="0" w:space="0" w:color="auto"/>
          </w:divBdr>
        </w:div>
        <w:div w:id="1463501047">
          <w:marLeft w:val="0"/>
          <w:marRight w:val="0"/>
          <w:marTop w:val="0"/>
          <w:marBottom w:val="0"/>
          <w:divBdr>
            <w:top w:val="none" w:sz="0" w:space="0" w:color="auto"/>
            <w:left w:val="none" w:sz="0" w:space="0" w:color="auto"/>
            <w:bottom w:val="none" w:sz="0" w:space="0" w:color="auto"/>
            <w:right w:val="none" w:sz="0" w:space="0" w:color="auto"/>
          </w:divBdr>
        </w:div>
        <w:div w:id="1595287224">
          <w:marLeft w:val="0"/>
          <w:marRight w:val="0"/>
          <w:marTop w:val="0"/>
          <w:marBottom w:val="0"/>
          <w:divBdr>
            <w:top w:val="none" w:sz="0" w:space="0" w:color="auto"/>
            <w:left w:val="none" w:sz="0" w:space="0" w:color="auto"/>
            <w:bottom w:val="none" w:sz="0" w:space="0" w:color="auto"/>
            <w:right w:val="none" w:sz="0" w:space="0" w:color="auto"/>
          </w:divBdr>
        </w:div>
        <w:div w:id="95448824">
          <w:marLeft w:val="0"/>
          <w:marRight w:val="0"/>
          <w:marTop w:val="0"/>
          <w:marBottom w:val="0"/>
          <w:divBdr>
            <w:top w:val="none" w:sz="0" w:space="0" w:color="auto"/>
            <w:left w:val="none" w:sz="0" w:space="0" w:color="auto"/>
            <w:bottom w:val="none" w:sz="0" w:space="0" w:color="auto"/>
            <w:right w:val="none" w:sz="0" w:space="0" w:color="auto"/>
          </w:divBdr>
        </w:div>
        <w:div w:id="1454790439">
          <w:marLeft w:val="0"/>
          <w:marRight w:val="0"/>
          <w:marTop w:val="0"/>
          <w:marBottom w:val="0"/>
          <w:divBdr>
            <w:top w:val="none" w:sz="0" w:space="0" w:color="auto"/>
            <w:left w:val="none" w:sz="0" w:space="0" w:color="auto"/>
            <w:bottom w:val="none" w:sz="0" w:space="0" w:color="auto"/>
            <w:right w:val="none" w:sz="0" w:space="0" w:color="auto"/>
          </w:divBdr>
        </w:div>
        <w:div w:id="396510595">
          <w:marLeft w:val="0"/>
          <w:marRight w:val="0"/>
          <w:marTop w:val="0"/>
          <w:marBottom w:val="0"/>
          <w:divBdr>
            <w:top w:val="none" w:sz="0" w:space="0" w:color="auto"/>
            <w:left w:val="none" w:sz="0" w:space="0" w:color="auto"/>
            <w:bottom w:val="none" w:sz="0" w:space="0" w:color="auto"/>
            <w:right w:val="none" w:sz="0" w:space="0" w:color="auto"/>
          </w:divBdr>
        </w:div>
        <w:div w:id="1432430750">
          <w:marLeft w:val="0"/>
          <w:marRight w:val="0"/>
          <w:marTop w:val="0"/>
          <w:marBottom w:val="0"/>
          <w:divBdr>
            <w:top w:val="none" w:sz="0" w:space="0" w:color="auto"/>
            <w:left w:val="none" w:sz="0" w:space="0" w:color="auto"/>
            <w:bottom w:val="none" w:sz="0" w:space="0" w:color="auto"/>
            <w:right w:val="none" w:sz="0" w:space="0" w:color="auto"/>
          </w:divBdr>
        </w:div>
        <w:div w:id="1479491389">
          <w:marLeft w:val="0"/>
          <w:marRight w:val="0"/>
          <w:marTop w:val="0"/>
          <w:marBottom w:val="0"/>
          <w:divBdr>
            <w:top w:val="none" w:sz="0" w:space="0" w:color="auto"/>
            <w:left w:val="none" w:sz="0" w:space="0" w:color="auto"/>
            <w:bottom w:val="none" w:sz="0" w:space="0" w:color="auto"/>
            <w:right w:val="none" w:sz="0" w:space="0" w:color="auto"/>
          </w:divBdr>
        </w:div>
        <w:div w:id="430667251">
          <w:marLeft w:val="0"/>
          <w:marRight w:val="0"/>
          <w:marTop w:val="0"/>
          <w:marBottom w:val="0"/>
          <w:divBdr>
            <w:top w:val="none" w:sz="0" w:space="0" w:color="auto"/>
            <w:left w:val="none" w:sz="0" w:space="0" w:color="auto"/>
            <w:bottom w:val="none" w:sz="0" w:space="0" w:color="auto"/>
            <w:right w:val="none" w:sz="0" w:space="0" w:color="auto"/>
          </w:divBdr>
        </w:div>
        <w:div w:id="453672946">
          <w:marLeft w:val="0"/>
          <w:marRight w:val="0"/>
          <w:marTop w:val="0"/>
          <w:marBottom w:val="0"/>
          <w:divBdr>
            <w:top w:val="none" w:sz="0" w:space="0" w:color="auto"/>
            <w:left w:val="none" w:sz="0" w:space="0" w:color="auto"/>
            <w:bottom w:val="none" w:sz="0" w:space="0" w:color="auto"/>
            <w:right w:val="none" w:sz="0" w:space="0" w:color="auto"/>
          </w:divBdr>
        </w:div>
        <w:div w:id="39211311">
          <w:marLeft w:val="0"/>
          <w:marRight w:val="0"/>
          <w:marTop w:val="0"/>
          <w:marBottom w:val="0"/>
          <w:divBdr>
            <w:top w:val="none" w:sz="0" w:space="0" w:color="auto"/>
            <w:left w:val="none" w:sz="0" w:space="0" w:color="auto"/>
            <w:bottom w:val="none" w:sz="0" w:space="0" w:color="auto"/>
            <w:right w:val="none" w:sz="0" w:space="0" w:color="auto"/>
          </w:divBdr>
        </w:div>
      </w:divsChild>
    </w:div>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918711971">
      <w:bodyDiv w:val="1"/>
      <w:marLeft w:val="0"/>
      <w:marRight w:val="0"/>
      <w:marTop w:val="0"/>
      <w:marBottom w:val="0"/>
      <w:divBdr>
        <w:top w:val="none" w:sz="0" w:space="0" w:color="auto"/>
        <w:left w:val="none" w:sz="0" w:space="0" w:color="auto"/>
        <w:bottom w:val="none" w:sz="0" w:space="0" w:color="auto"/>
        <w:right w:val="none" w:sz="0" w:space="0" w:color="auto"/>
      </w:divBdr>
      <w:divsChild>
        <w:div w:id="371346636">
          <w:marLeft w:val="0"/>
          <w:marRight w:val="0"/>
          <w:marTop w:val="0"/>
          <w:marBottom w:val="0"/>
          <w:divBdr>
            <w:top w:val="none" w:sz="0" w:space="0" w:color="auto"/>
            <w:left w:val="none" w:sz="0" w:space="0" w:color="auto"/>
            <w:bottom w:val="none" w:sz="0" w:space="0" w:color="auto"/>
            <w:right w:val="none" w:sz="0" w:space="0" w:color="auto"/>
          </w:divBdr>
        </w:div>
        <w:div w:id="1476487908">
          <w:marLeft w:val="0"/>
          <w:marRight w:val="0"/>
          <w:marTop w:val="0"/>
          <w:marBottom w:val="0"/>
          <w:divBdr>
            <w:top w:val="none" w:sz="0" w:space="0" w:color="auto"/>
            <w:left w:val="none" w:sz="0" w:space="0" w:color="auto"/>
            <w:bottom w:val="none" w:sz="0" w:space="0" w:color="auto"/>
            <w:right w:val="none" w:sz="0" w:space="0" w:color="auto"/>
          </w:divBdr>
        </w:div>
        <w:div w:id="1192837031">
          <w:marLeft w:val="0"/>
          <w:marRight w:val="0"/>
          <w:marTop w:val="0"/>
          <w:marBottom w:val="0"/>
          <w:divBdr>
            <w:top w:val="none" w:sz="0" w:space="0" w:color="auto"/>
            <w:left w:val="none" w:sz="0" w:space="0" w:color="auto"/>
            <w:bottom w:val="none" w:sz="0" w:space="0" w:color="auto"/>
            <w:right w:val="none" w:sz="0" w:space="0" w:color="auto"/>
          </w:divBdr>
        </w:div>
        <w:div w:id="2062092412">
          <w:marLeft w:val="0"/>
          <w:marRight w:val="0"/>
          <w:marTop w:val="0"/>
          <w:marBottom w:val="0"/>
          <w:divBdr>
            <w:top w:val="none" w:sz="0" w:space="0" w:color="auto"/>
            <w:left w:val="none" w:sz="0" w:space="0" w:color="auto"/>
            <w:bottom w:val="none" w:sz="0" w:space="0" w:color="auto"/>
            <w:right w:val="none" w:sz="0" w:space="0" w:color="auto"/>
          </w:divBdr>
        </w:div>
        <w:div w:id="415248851">
          <w:marLeft w:val="0"/>
          <w:marRight w:val="0"/>
          <w:marTop w:val="0"/>
          <w:marBottom w:val="0"/>
          <w:divBdr>
            <w:top w:val="none" w:sz="0" w:space="0" w:color="auto"/>
            <w:left w:val="none" w:sz="0" w:space="0" w:color="auto"/>
            <w:bottom w:val="none" w:sz="0" w:space="0" w:color="auto"/>
            <w:right w:val="none" w:sz="0" w:space="0" w:color="auto"/>
          </w:divBdr>
        </w:div>
        <w:div w:id="1935436308">
          <w:marLeft w:val="0"/>
          <w:marRight w:val="0"/>
          <w:marTop w:val="0"/>
          <w:marBottom w:val="0"/>
          <w:divBdr>
            <w:top w:val="none" w:sz="0" w:space="0" w:color="auto"/>
            <w:left w:val="none" w:sz="0" w:space="0" w:color="auto"/>
            <w:bottom w:val="none" w:sz="0" w:space="0" w:color="auto"/>
            <w:right w:val="none" w:sz="0" w:space="0" w:color="auto"/>
          </w:divBdr>
        </w:div>
        <w:div w:id="426776832">
          <w:marLeft w:val="0"/>
          <w:marRight w:val="0"/>
          <w:marTop w:val="0"/>
          <w:marBottom w:val="0"/>
          <w:divBdr>
            <w:top w:val="none" w:sz="0" w:space="0" w:color="auto"/>
            <w:left w:val="none" w:sz="0" w:space="0" w:color="auto"/>
            <w:bottom w:val="none" w:sz="0" w:space="0" w:color="auto"/>
            <w:right w:val="none" w:sz="0" w:space="0" w:color="auto"/>
          </w:divBdr>
        </w:div>
        <w:div w:id="625896298">
          <w:marLeft w:val="0"/>
          <w:marRight w:val="0"/>
          <w:marTop w:val="0"/>
          <w:marBottom w:val="0"/>
          <w:divBdr>
            <w:top w:val="none" w:sz="0" w:space="0" w:color="auto"/>
            <w:left w:val="none" w:sz="0" w:space="0" w:color="auto"/>
            <w:bottom w:val="none" w:sz="0" w:space="0" w:color="auto"/>
            <w:right w:val="none" w:sz="0" w:space="0" w:color="auto"/>
          </w:divBdr>
        </w:div>
        <w:div w:id="1527212141">
          <w:marLeft w:val="0"/>
          <w:marRight w:val="0"/>
          <w:marTop w:val="0"/>
          <w:marBottom w:val="0"/>
          <w:divBdr>
            <w:top w:val="none" w:sz="0" w:space="0" w:color="auto"/>
            <w:left w:val="none" w:sz="0" w:space="0" w:color="auto"/>
            <w:bottom w:val="none" w:sz="0" w:space="0" w:color="auto"/>
            <w:right w:val="none" w:sz="0" w:space="0" w:color="auto"/>
          </w:divBdr>
        </w:div>
        <w:div w:id="925530758">
          <w:marLeft w:val="0"/>
          <w:marRight w:val="0"/>
          <w:marTop w:val="0"/>
          <w:marBottom w:val="0"/>
          <w:divBdr>
            <w:top w:val="none" w:sz="0" w:space="0" w:color="auto"/>
            <w:left w:val="none" w:sz="0" w:space="0" w:color="auto"/>
            <w:bottom w:val="none" w:sz="0" w:space="0" w:color="auto"/>
            <w:right w:val="none" w:sz="0" w:space="0" w:color="auto"/>
          </w:divBdr>
        </w:div>
        <w:div w:id="338970117">
          <w:marLeft w:val="0"/>
          <w:marRight w:val="0"/>
          <w:marTop w:val="0"/>
          <w:marBottom w:val="0"/>
          <w:divBdr>
            <w:top w:val="none" w:sz="0" w:space="0" w:color="auto"/>
            <w:left w:val="none" w:sz="0" w:space="0" w:color="auto"/>
            <w:bottom w:val="none" w:sz="0" w:space="0" w:color="auto"/>
            <w:right w:val="none" w:sz="0" w:space="0" w:color="auto"/>
          </w:divBdr>
        </w:div>
        <w:div w:id="1217817207">
          <w:marLeft w:val="0"/>
          <w:marRight w:val="0"/>
          <w:marTop w:val="0"/>
          <w:marBottom w:val="0"/>
          <w:divBdr>
            <w:top w:val="none" w:sz="0" w:space="0" w:color="auto"/>
            <w:left w:val="none" w:sz="0" w:space="0" w:color="auto"/>
            <w:bottom w:val="none" w:sz="0" w:space="0" w:color="auto"/>
            <w:right w:val="none" w:sz="0" w:space="0" w:color="auto"/>
          </w:divBdr>
        </w:div>
        <w:div w:id="84155268">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 w:id="2002157123">
      <w:bodyDiv w:val="1"/>
      <w:marLeft w:val="0"/>
      <w:marRight w:val="0"/>
      <w:marTop w:val="0"/>
      <w:marBottom w:val="0"/>
      <w:divBdr>
        <w:top w:val="none" w:sz="0" w:space="0" w:color="auto"/>
        <w:left w:val="none" w:sz="0" w:space="0" w:color="auto"/>
        <w:bottom w:val="none" w:sz="0" w:space="0" w:color="auto"/>
        <w:right w:val="none" w:sz="0" w:space="0" w:color="auto"/>
      </w:divBdr>
      <w:divsChild>
        <w:div w:id="58090525">
          <w:marLeft w:val="0"/>
          <w:marRight w:val="0"/>
          <w:marTop w:val="0"/>
          <w:marBottom w:val="0"/>
          <w:divBdr>
            <w:top w:val="none" w:sz="0" w:space="0" w:color="auto"/>
            <w:left w:val="none" w:sz="0" w:space="0" w:color="auto"/>
            <w:bottom w:val="none" w:sz="0" w:space="0" w:color="auto"/>
            <w:right w:val="none" w:sz="0" w:space="0" w:color="auto"/>
          </w:divBdr>
        </w:div>
        <w:div w:id="1383022584">
          <w:marLeft w:val="0"/>
          <w:marRight w:val="0"/>
          <w:marTop w:val="0"/>
          <w:marBottom w:val="0"/>
          <w:divBdr>
            <w:top w:val="none" w:sz="0" w:space="0" w:color="auto"/>
            <w:left w:val="none" w:sz="0" w:space="0" w:color="auto"/>
            <w:bottom w:val="none" w:sz="0" w:space="0" w:color="auto"/>
            <w:right w:val="none" w:sz="0" w:space="0" w:color="auto"/>
          </w:divBdr>
        </w:div>
        <w:div w:id="990867829">
          <w:marLeft w:val="0"/>
          <w:marRight w:val="0"/>
          <w:marTop w:val="0"/>
          <w:marBottom w:val="0"/>
          <w:divBdr>
            <w:top w:val="none" w:sz="0" w:space="0" w:color="auto"/>
            <w:left w:val="none" w:sz="0" w:space="0" w:color="auto"/>
            <w:bottom w:val="none" w:sz="0" w:space="0" w:color="auto"/>
            <w:right w:val="none" w:sz="0" w:space="0" w:color="auto"/>
          </w:divBdr>
        </w:div>
        <w:div w:id="1246232760">
          <w:marLeft w:val="0"/>
          <w:marRight w:val="0"/>
          <w:marTop w:val="0"/>
          <w:marBottom w:val="0"/>
          <w:divBdr>
            <w:top w:val="none" w:sz="0" w:space="0" w:color="auto"/>
            <w:left w:val="none" w:sz="0" w:space="0" w:color="auto"/>
            <w:bottom w:val="none" w:sz="0" w:space="0" w:color="auto"/>
            <w:right w:val="none" w:sz="0" w:space="0" w:color="auto"/>
          </w:divBdr>
        </w:div>
        <w:div w:id="445122453">
          <w:marLeft w:val="0"/>
          <w:marRight w:val="0"/>
          <w:marTop w:val="0"/>
          <w:marBottom w:val="0"/>
          <w:divBdr>
            <w:top w:val="none" w:sz="0" w:space="0" w:color="auto"/>
            <w:left w:val="none" w:sz="0" w:space="0" w:color="auto"/>
            <w:bottom w:val="none" w:sz="0" w:space="0" w:color="auto"/>
            <w:right w:val="none" w:sz="0" w:space="0" w:color="auto"/>
          </w:divBdr>
        </w:div>
        <w:div w:id="1963724847">
          <w:marLeft w:val="0"/>
          <w:marRight w:val="0"/>
          <w:marTop w:val="0"/>
          <w:marBottom w:val="0"/>
          <w:divBdr>
            <w:top w:val="none" w:sz="0" w:space="0" w:color="auto"/>
            <w:left w:val="none" w:sz="0" w:space="0" w:color="auto"/>
            <w:bottom w:val="none" w:sz="0" w:space="0" w:color="auto"/>
            <w:right w:val="none" w:sz="0" w:space="0" w:color="auto"/>
          </w:divBdr>
        </w:div>
        <w:div w:id="1639915038">
          <w:marLeft w:val="0"/>
          <w:marRight w:val="0"/>
          <w:marTop w:val="0"/>
          <w:marBottom w:val="0"/>
          <w:divBdr>
            <w:top w:val="none" w:sz="0" w:space="0" w:color="auto"/>
            <w:left w:val="none" w:sz="0" w:space="0" w:color="auto"/>
            <w:bottom w:val="none" w:sz="0" w:space="0" w:color="auto"/>
            <w:right w:val="none" w:sz="0" w:space="0" w:color="auto"/>
          </w:divBdr>
        </w:div>
        <w:div w:id="1915044476">
          <w:marLeft w:val="0"/>
          <w:marRight w:val="0"/>
          <w:marTop w:val="0"/>
          <w:marBottom w:val="0"/>
          <w:divBdr>
            <w:top w:val="none" w:sz="0" w:space="0" w:color="auto"/>
            <w:left w:val="none" w:sz="0" w:space="0" w:color="auto"/>
            <w:bottom w:val="none" w:sz="0" w:space="0" w:color="auto"/>
            <w:right w:val="none" w:sz="0" w:space="0" w:color="auto"/>
          </w:divBdr>
        </w:div>
        <w:div w:id="726299477">
          <w:marLeft w:val="0"/>
          <w:marRight w:val="0"/>
          <w:marTop w:val="0"/>
          <w:marBottom w:val="0"/>
          <w:divBdr>
            <w:top w:val="none" w:sz="0" w:space="0" w:color="auto"/>
            <w:left w:val="none" w:sz="0" w:space="0" w:color="auto"/>
            <w:bottom w:val="none" w:sz="0" w:space="0" w:color="auto"/>
            <w:right w:val="none" w:sz="0" w:space="0" w:color="auto"/>
          </w:divBdr>
        </w:div>
        <w:div w:id="606885348">
          <w:marLeft w:val="0"/>
          <w:marRight w:val="0"/>
          <w:marTop w:val="0"/>
          <w:marBottom w:val="0"/>
          <w:divBdr>
            <w:top w:val="none" w:sz="0" w:space="0" w:color="auto"/>
            <w:left w:val="none" w:sz="0" w:space="0" w:color="auto"/>
            <w:bottom w:val="none" w:sz="0" w:space="0" w:color="auto"/>
            <w:right w:val="none" w:sz="0" w:space="0" w:color="auto"/>
          </w:divBdr>
        </w:div>
        <w:div w:id="593781720">
          <w:marLeft w:val="0"/>
          <w:marRight w:val="0"/>
          <w:marTop w:val="0"/>
          <w:marBottom w:val="0"/>
          <w:divBdr>
            <w:top w:val="none" w:sz="0" w:space="0" w:color="auto"/>
            <w:left w:val="none" w:sz="0" w:space="0" w:color="auto"/>
            <w:bottom w:val="none" w:sz="0" w:space="0" w:color="auto"/>
            <w:right w:val="none" w:sz="0" w:space="0" w:color="auto"/>
          </w:divBdr>
        </w:div>
        <w:div w:id="2103910676">
          <w:marLeft w:val="0"/>
          <w:marRight w:val="0"/>
          <w:marTop w:val="0"/>
          <w:marBottom w:val="0"/>
          <w:divBdr>
            <w:top w:val="none" w:sz="0" w:space="0" w:color="auto"/>
            <w:left w:val="none" w:sz="0" w:space="0" w:color="auto"/>
            <w:bottom w:val="none" w:sz="0" w:space="0" w:color="auto"/>
            <w:right w:val="none" w:sz="0" w:space="0" w:color="auto"/>
          </w:divBdr>
        </w:div>
        <w:div w:id="2122452104">
          <w:marLeft w:val="0"/>
          <w:marRight w:val="0"/>
          <w:marTop w:val="0"/>
          <w:marBottom w:val="0"/>
          <w:divBdr>
            <w:top w:val="none" w:sz="0" w:space="0" w:color="auto"/>
            <w:left w:val="none" w:sz="0" w:space="0" w:color="auto"/>
            <w:bottom w:val="none" w:sz="0" w:space="0" w:color="auto"/>
            <w:right w:val="none" w:sz="0" w:space="0" w:color="auto"/>
          </w:divBdr>
        </w:div>
        <w:div w:id="1476407626">
          <w:marLeft w:val="0"/>
          <w:marRight w:val="0"/>
          <w:marTop w:val="0"/>
          <w:marBottom w:val="0"/>
          <w:divBdr>
            <w:top w:val="none" w:sz="0" w:space="0" w:color="auto"/>
            <w:left w:val="none" w:sz="0" w:space="0" w:color="auto"/>
            <w:bottom w:val="none" w:sz="0" w:space="0" w:color="auto"/>
            <w:right w:val="none" w:sz="0" w:space="0" w:color="auto"/>
          </w:divBdr>
        </w:div>
        <w:div w:id="1932543682">
          <w:marLeft w:val="0"/>
          <w:marRight w:val="0"/>
          <w:marTop w:val="0"/>
          <w:marBottom w:val="0"/>
          <w:divBdr>
            <w:top w:val="none" w:sz="0" w:space="0" w:color="auto"/>
            <w:left w:val="none" w:sz="0" w:space="0" w:color="auto"/>
            <w:bottom w:val="none" w:sz="0" w:space="0" w:color="auto"/>
            <w:right w:val="none" w:sz="0" w:space="0" w:color="auto"/>
          </w:divBdr>
        </w:div>
        <w:div w:id="219944809">
          <w:marLeft w:val="0"/>
          <w:marRight w:val="0"/>
          <w:marTop w:val="0"/>
          <w:marBottom w:val="0"/>
          <w:divBdr>
            <w:top w:val="none" w:sz="0" w:space="0" w:color="auto"/>
            <w:left w:val="none" w:sz="0" w:space="0" w:color="auto"/>
            <w:bottom w:val="none" w:sz="0" w:space="0" w:color="auto"/>
            <w:right w:val="none" w:sz="0" w:space="0" w:color="auto"/>
          </w:divBdr>
        </w:div>
        <w:div w:id="512841772">
          <w:marLeft w:val="0"/>
          <w:marRight w:val="0"/>
          <w:marTop w:val="0"/>
          <w:marBottom w:val="0"/>
          <w:divBdr>
            <w:top w:val="none" w:sz="0" w:space="0" w:color="auto"/>
            <w:left w:val="none" w:sz="0" w:space="0" w:color="auto"/>
            <w:bottom w:val="none" w:sz="0" w:space="0" w:color="auto"/>
            <w:right w:val="none" w:sz="0" w:space="0" w:color="auto"/>
          </w:divBdr>
        </w:div>
        <w:div w:id="856848436">
          <w:marLeft w:val="0"/>
          <w:marRight w:val="0"/>
          <w:marTop w:val="0"/>
          <w:marBottom w:val="0"/>
          <w:divBdr>
            <w:top w:val="none" w:sz="0" w:space="0" w:color="auto"/>
            <w:left w:val="none" w:sz="0" w:space="0" w:color="auto"/>
            <w:bottom w:val="none" w:sz="0" w:space="0" w:color="auto"/>
            <w:right w:val="none" w:sz="0" w:space="0" w:color="auto"/>
          </w:divBdr>
        </w:div>
        <w:div w:id="54399896">
          <w:marLeft w:val="0"/>
          <w:marRight w:val="0"/>
          <w:marTop w:val="0"/>
          <w:marBottom w:val="0"/>
          <w:divBdr>
            <w:top w:val="none" w:sz="0" w:space="0" w:color="auto"/>
            <w:left w:val="none" w:sz="0" w:space="0" w:color="auto"/>
            <w:bottom w:val="none" w:sz="0" w:space="0" w:color="auto"/>
            <w:right w:val="none" w:sz="0" w:space="0" w:color="auto"/>
          </w:divBdr>
        </w:div>
        <w:div w:id="1005204707">
          <w:marLeft w:val="0"/>
          <w:marRight w:val="0"/>
          <w:marTop w:val="0"/>
          <w:marBottom w:val="0"/>
          <w:divBdr>
            <w:top w:val="none" w:sz="0" w:space="0" w:color="auto"/>
            <w:left w:val="none" w:sz="0" w:space="0" w:color="auto"/>
            <w:bottom w:val="none" w:sz="0" w:space="0" w:color="auto"/>
            <w:right w:val="none" w:sz="0" w:space="0" w:color="auto"/>
          </w:divBdr>
        </w:div>
        <w:div w:id="119301003">
          <w:marLeft w:val="0"/>
          <w:marRight w:val="0"/>
          <w:marTop w:val="0"/>
          <w:marBottom w:val="0"/>
          <w:divBdr>
            <w:top w:val="none" w:sz="0" w:space="0" w:color="auto"/>
            <w:left w:val="none" w:sz="0" w:space="0" w:color="auto"/>
            <w:bottom w:val="none" w:sz="0" w:space="0" w:color="auto"/>
            <w:right w:val="none" w:sz="0" w:space="0" w:color="auto"/>
          </w:divBdr>
        </w:div>
      </w:divsChild>
    </w:div>
    <w:div w:id="2083482501">
      <w:bodyDiv w:val="1"/>
      <w:marLeft w:val="0"/>
      <w:marRight w:val="0"/>
      <w:marTop w:val="0"/>
      <w:marBottom w:val="0"/>
      <w:divBdr>
        <w:top w:val="none" w:sz="0" w:space="0" w:color="auto"/>
        <w:left w:val="none" w:sz="0" w:space="0" w:color="auto"/>
        <w:bottom w:val="none" w:sz="0" w:space="0" w:color="auto"/>
        <w:right w:val="none" w:sz="0" w:space="0" w:color="auto"/>
      </w:divBdr>
      <w:divsChild>
        <w:div w:id="846209215">
          <w:marLeft w:val="0"/>
          <w:marRight w:val="0"/>
          <w:marTop w:val="0"/>
          <w:marBottom w:val="0"/>
          <w:divBdr>
            <w:top w:val="none" w:sz="0" w:space="0" w:color="auto"/>
            <w:left w:val="none" w:sz="0" w:space="0" w:color="auto"/>
            <w:bottom w:val="none" w:sz="0" w:space="0" w:color="auto"/>
            <w:right w:val="none" w:sz="0" w:space="0" w:color="auto"/>
          </w:divBdr>
        </w:div>
        <w:div w:id="1258095446">
          <w:marLeft w:val="0"/>
          <w:marRight w:val="0"/>
          <w:marTop w:val="0"/>
          <w:marBottom w:val="0"/>
          <w:divBdr>
            <w:top w:val="none" w:sz="0" w:space="0" w:color="auto"/>
            <w:left w:val="none" w:sz="0" w:space="0" w:color="auto"/>
            <w:bottom w:val="none" w:sz="0" w:space="0" w:color="auto"/>
            <w:right w:val="none" w:sz="0" w:space="0" w:color="auto"/>
          </w:divBdr>
        </w:div>
        <w:div w:id="291374562">
          <w:marLeft w:val="0"/>
          <w:marRight w:val="0"/>
          <w:marTop w:val="0"/>
          <w:marBottom w:val="0"/>
          <w:divBdr>
            <w:top w:val="none" w:sz="0" w:space="0" w:color="auto"/>
            <w:left w:val="none" w:sz="0" w:space="0" w:color="auto"/>
            <w:bottom w:val="none" w:sz="0" w:space="0" w:color="auto"/>
            <w:right w:val="none" w:sz="0" w:space="0" w:color="auto"/>
          </w:divBdr>
        </w:div>
        <w:div w:id="891887482">
          <w:marLeft w:val="0"/>
          <w:marRight w:val="0"/>
          <w:marTop w:val="0"/>
          <w:marBottom w:val="0"/>
          <w:divBdr>
            <w:top w:val="none" w:sz="0" w:space="0" w:color="auto"/>
            <w:left w:val="none" w:sz="0" w:space="0" w:color="auto"/>
            <w:bottom w:val="none" w:sz="0" w:space="0" w:color="auto"/>
            <w:right w:val="none" w:sz="0" w:space="0" w:color="auto"/>
          </w:divBdr>
        </w:div>
        <w:div w:id="314336312">
          <w:marLeft w:val="0"/>
          <w:marRight w:val="0"/>
          <w:marTop w:val="0"/>
          <w:marBottom w:val="0"/>
          <w:divBdr>
            <w:top w:val="none" w:sz="0" w:space="0" w:color="auto"/>
            <w:left w:val="none" w:sz="0" w:space="0" w:color="auto"/>
            <w:bottom w:val="none" w:sz="0" w:space="0" w:color="auto"/>
            <w:right w:val="none" w:sz="0" w:space="0" w:color="auto"/>
          </w:divBdr>
        </w:div>
        <w:div w:id="1297637349">
          <w:marLeft w:val="0"/>
          <w:marRight w:val="0"/>
          <w:marTop w:val="0"/>
          <w:marBottom w:val="0"/>
          <w:divBdr>
            <w:top w:val="none" w:sz="0" w:space="0" w:color="auto"/>
            <w:left w:val="none" w:sz="0" w:space="0" w:color="auto"/>
            <w:bottom w:val="none" w:sz="0" w:space="0" w:color="auto"/>
            <w:right w:val="none" w:sz="0" w:space="0" w:color="auto"/>
          </w:divBdr>
        </w:div>
        <w:div w:id="1979219715">
          <w:marLeft w:val="0"/>
          <w:marRight w:val="0"/>
          <w:marTop w:val="0"/>
          <w:marBottom w:val="0"/>
          <w:divBdr>
            <w:top w:val="none" w:sz="0" w:space="0" w:color="auto"/>
            <w:left w:val="none" w:sz="0" w:space="0" w:color="auto"/>
            <w:bottom w:val="none" w:sz="0" w:space="0" w:color="auto"/>
            <w:right w:val="none" w:sz="0" w:space="0" w:color="auto"/>
          </w:divBdr>
        </w:div>
        <w:div w:id="1397430450">
          <w:marLeft w:val="0"/>
          <w:marRight w:val="0"/>
          <w:marTop w:val="0"/>
          <w:marBottom w:val="0"/>
          <w:divBdr>
            <w:top w:val="none" w:sz="0" w:space="0" w:color="auto"/>
            <w:left w:val="none" w:sz="0" w:space="0" w:color="auto"/>
            <w:bottom w:val="none" w:sz="0" w:space="0" w:color="auto"/>
            <w:right w:val="none" w:sz="0" w:space="0" w:color="auto"/>
          </w:divBdr>
        </w:div>
        <w:div w:id="1881041972">
          <w:marLeft w:val="0"/>
          <w:marRight w:val="0"/>
          <w:marTop w:val="0"/>
          <w:marBottom w:val="0"/>
          <w:divBdr>
            <w:top w:val="none" w:sz="0" w:space="0" w:color="auto"/>
            <w:left w:val="none" w:sz="0" w:space="0" w:color="auto"/>
            <w:bottom w:val="none" w:sz="0" w:space="0" w:color="auto"/>
            <w:right w:val="none" w:sz="0" w:space="0" w:color="auto"/>
          </w:divBdr>
        </w:div>
        <w:div w:id="952980740">
          <w:marLeft w:val="0"/>
          <w:marRight w:val="0"/>
          <w:marTop w:val="0"/>
          <w:marBottom w:val="0"/>
          <w:divBdr>
            <w:top w:val="none" w:sz="0" w:space="0" w:color="auto"/>
            <w:left w:val="none" w:sz="0" w:space="0" w:color="auto"/>
            <w:bottom w:val="none" w:sz="0" w:space="0" w:color="auto"/>
            <w:right w:val="none" w:sz="0" w:space="0" w:color="auto"/>
          </w:divBdr>
        </w:div>
        <w:div w:id="664361730">
          <w:marLeft w:val="0"/>
          <w:marRight w:val="0"/>
          <w:marTop w:val="0"/>
          <w:marBottom w:val="0"/>
          <w:divBdr>
            <w:top w:val="none" w:sz="0" w:space="0" w:color="auto"/>
            <w:left w:val="none" w:sz="0" w:space="0" w:color="auto"/>
            <w:bottom w:val="none" w:sz="0" w:space="0" w:color="auto"/>
            <w:right w:val="none" w:sz="0" w:space="0" w:color="auto"/>
          </w:divBdr>
        </w:div>
        <w:div w:id="106583116">
          <w:marLeft w:val="0"/>
          <w:marRight w:val="0"/>
          <w:marTop w:val="0"/>
          <w:marBottom w:val="0"/>
          <w:divBdr>
            <w:top w:val="none" w:sz="0" w:space="0" w:color="auto"/>
            <w:left w:val="none" w:sz="0" w:space="0" w:color="auto"/>
            <w:bottom w:val="none" w:sz="0" w:space="0" w:color="auto"/>
            <w:right w:val="none" w:sz="0" w:space="0" w:color="auto"/>
          </w:divBdr>
        </w:div>
        <w:div w:id="392045354">
          <w:marLeft w:val="0"/>
          <w:marRight w:val="0"/>
          <w:marTop w:val="0"/>
          <w:marBottom w:val="0"/>
          <w:divBdr>
            <w:top w:val="none" w:sz="0" w:space="0" w:color="auto"/>
            <w:left w:val="none" w:sz="0" w:space="0" w:color="auto"/>
            <w:bottom w:val="none" w:sz="0" w:space="0" w:color="auto"/>
            <w:right w:val="none" w:sz="0" w:space="0" w:color="auto"/>
          </w:divBdr>
        </w:div>
        <w:div w:id="461771896">
          <w:marLeft w:val="0"/>
          <w:marRight w:val="0"/>
          <w:marTop w:val="0"/>
          <w:marBottom w:val="0"/>
          <w:divBdr>
            <w:top w:val="none" w:sz="0" w:space="0" w:color="auto"/>
            <w:left w:val="none" w:sz="0" w:space="0" w:color="auto"/>
            <w:bottom w:val="none" w:sz="0" w:space="0" w:color="auto"/>
            <w:right w:val="none" w:sz="0" w:space="0" w:color="auto"/>
          </w:divBdr>
        </w:div>
        <w:div w:id="1546288556">
          <w:marLeft w:val="0"/>
          <w:marRight w:val="0"/>
          <w:marTop w:val="0"/>
          <w:marBottom w:val="0"/>
          <w:divBdr>
            <w:top w:val="none" w:sz="0" w:space="0" w:color="auto"/>
            <w:left w:val="none" w:sz="0" w:space="0" w:color="auto"/>
            <w:bottom w:val="none" w:sz="0" w:space="0" w:color="auto"/>
            <w:right w:val="none" w:sz="0" w:space="0" w:color="auto"/>
          </w:divBdr>
        </w:div>
        <w:div w:id="1652447839">
          <w:marLeft w:val="0"/>
          <w:marRight w:val="0"/>
          <w:marTop w:val="0"/>
          <w:marBottom w:val="0"/>
          <w:divBdr>
            <w:top w:val="none" w:sz="0" w:space="0" w:color="auto"/>
            <w:left w:val="none" w:sz="0" w:space="0" w:color="auto"/>
            <w:bottom w:val="none" w:sz="0" w:space="0" w:color="auto"/>
            <w:right w:val="none" w:sz="0" w:space="0" w:color="auto"/>
          </w:divBdr>
        </w:div>
        <w:div w:id="269970704">
          <w:marLeft w:val="0"/>
          <w:marRight w:val="0"/>
          <w:marTop w:val="0"/>
          <w:marBottom w:val="0"/>
          <w:divBdr>
            <w:top w:val="none" w:sz="0" w:space="0" w:color="auto"/>
            <w:left w:val="none" w:sz="0" w:space="0" w:color="auto"/>
            <w:bottom w:val="none" w:sz="0" w:space="0" w:color="auto"/>
            <w:right w:val="none" w:sz="0" w:space="0" w:color="auto"/>
          </w:divBdr>
        </w:div>
        <w:div w:id="688261230">
          <w:marLeft w:val="0"/>
          <w:marRight w:val="0"/>
          <w:marTop w:val="0"/>
          <w:marBottom w:val="0"/>
          <w:divBdr>
            <w:top w:val="none" w:sz="0" w:space="0" w:color="auto"/>
            <w:left w:val="none" w:sz="0" w:space="0" w:color="auto"/>
            <w:bottom w:val="none" w:sz="0" w:space="0" w:color="auto"/>
            <w:right w:val="none" w:sz="0" w:space="0" w:color="auto"/>
          </w:divBdr>
        </w:div>
        <w:div w:id="2041661134">
          <w:marLeft w:val="0"/>
          <w:marRight w:val="0"/>
          <w:marTop w:val="0"/>
          <w:marBottom w:val="0"/>
          <w:divBdr>
            <w:top w:val="none" w:sz="0" w:space="0" w:color="auto"/>
            <w:left w:val="none" w:sz="0" w:space="0" w:color="auto"/>
            <w:bottom w:val="none" w:sz="0" w:space="0" w:color="auto"/>
            <w:right w:val="none" w:sz="0" w:space="0" w:color="auto"/>
          </w:divBdr>
        </w:div>
        <w:div w:id="1976829707">
          <w:marLeft w:val="0"/>
          <w:marRight w:val="0"/>
          <w:marTop w:val="0"/>
          <w:marBottom w:val="0"/>
          <w:divBdr>
            <w:top w:val="none" w:sz="0" w:space="0" w:color="auto"/>
            <w:left w:val="none" w:sz="0" w:space="0" w:color="auto"/>
            <w:bottom w:val="none" w:sz="0" w:space="0" w:color="auto"/>
            <w:right w:val="none" w:sz="0" w:space="0" w:color="auto"/>
          </w:divBdr>
        </w:div>
        <w:div w:id="1003624711">
          <w:marLeft w:val="0"/>
          <w:marRight w:val="0"/>
          <w:marTop w:val="0"/>
          <w:marBottom w:val="0"/>
          <w:divBdr>
            <w:top w:val="none" w:sz="0" w:space="0" w:color="auto"/>
            <w:left w:val="none" w:sz="0" w:space="0" w:color="auto"/>
            <w:bottom w:val="none" w:sz="0" w:space="0" w:color="auto"/>
            <w:right w:val="none" w:sz="0" w:space="0" w:color="auto"/>
          </w:divBdr>
        </w:div>
        <w:div w:id="937181830">
          <w:marLeft w:val="0"/>
          <w:marRight w:val="0"/>
          <w:marTop w:val="0"/>
          <w:marBottom w:val="0"/>
          <w:divBdr>
            <w:top w:val="none" w:sz="0" w:space="0" w:color="auto"/>
            <w:left w:val="none" w:sz="0" w:space="0" w:color="auto"/>
            <w:bottom w:val="none" w:sz="0" w:space="0" w:color="auto"/>
            <w:right w:val="none" w:sz="0" w:space="0" w:color="auto"/>
          </w:divBdr>
        </w:div>
        <w:div w:id="960649574">
          <w:marLeft w:val="0"/>
          <w:marRight w:val="0"/>
          <w:marTop w:val="0"/>
          <w:marBottom w:val="0"/>
          <w:divBdr>
            <w:top w:val="none" w:sz="0" w:space="0" w:color="auto"/>
            <w:left w:val="none" w:sz="0" w:space="0" w:color="auto"/>
            <w:bottom w:val="none" w:sz="0" w:space="0" w:color="auto"/>
            <w:right w:val="none" w:sz="0" w:space="0" w:color="auto"/>
          </w:divBdr>
        </w:div>
        <w:div w:id="1022442730">
          <w:marLeft w:val="0"/>
          <w:marRight w:val="0"/>
          <w:marTop w:val="0"/>
          <w:marBottom w:val="0"/>
          <w:divBdr>
            <w:top w:val="none" w:sz="0" w:space="0" w:color="auto"/>
            <w:left w:val="none" w:sz="0" w:space="0" w:color="auto"/>
            <w:bottom w:val="none" w:sz="0" w:space="0" w:color="auto"/>
            <w:right w:val="none" w:sz="0" w:space="0" w:color="auto"/>
          </w:divBdr>
        </w:div>
        <w:div w:id="1951083178">
          <w:marLeft w:val="0"/>
          <w:marRight w:val="0"/>
          <w:marTop w:val="0"/>
          <w:marBottom w:val="0"/>
          <w:divBdr>
            <w:top w:val="none" w:sz="0" w:space="0" w:color="auto"/>
            <w:left w:val="none" w:sz="0" w:space="0" w:color="auto"/>
            <w:bottom w:val="none" w:sz="0" w:space="0" w:color="auto"/>
            <w:right w:val="none" w:sz="0" w:space="0" w:color="auto"/>
          </w:divBdr>
        </w:div>
        <w:div w:id="1383139500">
          <w:marLeft w:val="0"/>
          <w:marRight w:val="0"/>
          <w:marTop w:val="0"/>
          <w:marBottom w:val="0"/>
          <w:divBdr>
            <w:top w:val="none" w:sz="0" w:space="0" w:color="auto"/>
            <w:left w:val="none" w:sz="0" w:space="0" w:color="auto"/>
            <w:bottom w:val="none" w:sz="0" w:space="0" w:color="auto"/>
            <w:right w:val="none" w:sz="0" w:space="0" w:color="auto"/>
          </w:divBdr>
        </w:div>
        <w:div w:id="1176071290">
          <w:marLeft w:val="0"/>
          <w:marRight w:val="0"/>
          <w:marTop w:val="0"/>
          <w:marBottom w:val="0"/>
          <w:divBdr>
            <w:top w:val="none" w:sz="0" w:space="0" w:color="auto"/>
            <w:left w:val="none" w:sz="0" w:space="0" w:color="auto"/>
            <w:bottom w:val="none" w:sz="0" w:space="0" w:color="auto"/>
            <w:right w:val="none" w:sz="0" w:space="0" w:color="auto"/>
          </w:divBdr>
        </w:div>
        <w:div w:id="914708657">
          <w:marLeft w:val="0"/>
          <w:marRight w:val="0"/>
          <w:marTop w:val="0"/>
          <w:marBottom w:val="0"/>
          <w:divBdr>
            <w:top w:val="none" w:sz="0" w:space="0" w:color="auto"/>
            <w:left w:val="none" w:sz="0" w:space="0" w:color="auto"/>
            <w:bottom w:val="none" w:sz="0" w:space="0" w:color="auto"/>
            <w:right w:val="none" w:sz="0" w:space="0" w:color="auto"/>
          </w:divBdr>
        </w:div>
        <w:div w:id="840857588">
          <w:marLeft w:val="0"/>
          <w:marRight w:val="0"/>
          <w:marTop w:val="0"/>
          <w:marBottom w:val="0"/>
          <w:divBdr>
            <w:top w:val="none" w:sz="0" w:space="0" w:color="auto"/>
            <w:left w:val="none" w:sz="0" w:space="0" w:color="auto"/>
            <w:bottom w:val="none" w:sz="0" w:space="0" w:color="auto"/>
            <w:right w:val="none" w:sz="0" w:space="0" w:color="auto"/>
          </w:divBdr>
        </w:div>
        <w:div w:id="1779369019">
          <w:marLeft w:val="0"/>
          <w:marRight w:val="0"/>
          <w:marTop w:val="0"/>
          <w:marBottom w:val="0"/>
          <w:divBdr>
            <w:top w:val="none" w:sz="0" w:space="0" w:color="auto"/>
            <w:left w:val="none" w:sz="0" w:space="0" w:color="auto"/>
            <w:bottom w:val="none" w:sz="0" w:space="0" w:color="auto"/>
            <w:right w:val="none" w:sz="0" w:space="0" w:color="auto"/>
          </w:divBdr>
        </w:div>
        <w:div w:id="1328362798">
          <w:marLeft w:val="0"/>
          <w:marRight w:val="0"/>
          <w:marTop w:val="0"/>
          <w:marBottom w:val="0"/>
          <w:divBdr>
            <w:top w:val="none" w:sz="0" w:space="0" w:color="auto"/>
            <w:left w:val="none" w:sz="0" w:space="0" w:color="auto"/>
            <w:bottom w:val="none" w:sz="0" w:space="0" w:color="auto"/>
            <w:right w:val="none" w:sz="0" w:space="0" w:color="auto"/>
          </w:divBdr>
        </w:div>
        <w:div w:id="1033187268">
          <w:marLeft w:val="0"/>
          <w:marRight w:val="0"/>
          <w:marTop w:val="0"/>
          <w:marBottom w:val="0"/>
          <w:divBdr>
            <w:top w:val="none" w:sz="0" w:space="0" w:color="auto"/>
            <w:left w:val="none" w:sz="0" w:space="0" w:color="auto"/>
            <w:bottom w:val="none" w:sz="0" w:space="0" w:color="auto"/>
            <w:right w:val="none" w:sz="0" w:space="0" w:color="auto"/>
          </w:divBdr>
        </w:div>
        <w:div w:id="1975284473">
          <w:marLeft w:val="0"/>
          <w:marRight w:val="0"/>
          <w:marTop w:val="0"/>
          <w:marBottom w:val="0"/>
          <w:divBdr>
            <w:top w:val="none" w:sz="0" w:space="0" w:color="auto"/>
            <w:left w:val="none" w:sz="0" w:space="0" w:color="auto"/>
            <w:bottom w:val="none" w:sz="0" w:space="0" w:color="auto"/>
            <w:right w:val="none" w:sz="0" w:space="0" w:color="auto"/>
          </w:divBdr>
        </w:div>
        <w:div w:id="1780682874">
          <w:marLeft w:val="0"/>
          <w:marRight w:val="0"/>
          <w:marTop w:val="0"/>
          <w:marBottom w:val="0"/>
          <w:divBdr>
            <w:top w:val="none" w:sz="0" w:space="0" w:color="auto"/>
            <w:left w:val="none" w:sz="0" w:space="0" w:color="auto"/>
            <w:bottom w:val="none" w:sz="0" w:space="0" w:color="auto"/>
            <w:right w:val="none" w:sz="0" w:space="0" w:color="auto"/>
          </w:divBdr>
        </w:div>
        <w:div w:id="546796533">
          <w:marLeft w:val="0"/>
          <w:marRight w:val="0"/>
          <w:marTop w:val="0"/>
          <w:marBottom w:val="0"/>
          <w:divBdr>
            <w:top w:val="none" w:sz="0" w:space="0" w:color="auto"/>
            <w:left w:val="none" w:sz="0" w:space="0" w:color="auto"/>
            <w:bottom w:val="none" w:sz="0" w:space="0" w:color="auto"/>
            <w:right w:val="none" w:sz="0" w:space="0" w:color="auto"/>
          </w:divBdr>
        </w:div>
        <w:div w:id="736443794">
          <w:marLeft w:val="0"/>
          <w:marRight w:val="0"/>
          <w:marTop w:val="0"/>
          <w:marBottom w:val="0"/>
          <w:divBdr>
            <w:top w:val="none" w:sz="0" w:space="0" w:color="auto"/>
            <w:left w:val="none" w:sz="0" w:space="0" w:color="auto"/>
            <w:bottom w:val="none" w:sz="0" w:space="0" w:color="auto"/>
            <w:right w:val="none" w:sz="0" w:space="0" w:color="auto"/>
          </w:divBdr>
        </w:div>
        <w:div w:id="621424097">
          <w:marLeft w:val="0"/>
          <w:marRight w:val="0"/>
          <w:marTop w:val="0"/>
          <w:marBottom w:val="0"/>
          <w:divBdr>
            <w:top w:val="none" w:sz="0" w:space="0" w:color="auto"/>
            <w:left w:val="none" w:sz="0" w:space="0" w:color="auto"/>
            <w:bottom w:val="none" w:sz="0" w:space="0" w:color="auto"/>
            <w:right w:val="none" w:sz="0" w:space="0" w:color="auto"/>
          </w:divBdr>
        </w:div>
        <w:div w:id="823008871">
          <w:marLeft w:val="0"/>
          <w:marRight w:val="0"/>
          <w:marTop w:val="0"/>
          <w:marBottom w:val="0"/>
          <w:divBdr>
            <w:top w:val="none" w:sz="0" w:space="0" w:color="auto"/>
            <w:left w:val="none" w:sz="0" w:space="0" w:color="auto"/>
            <w:bottom w:val="none" w:sz="0" w:space="0" w:color="auto"/>
            <w:right w:val="none" w:sz="0" w:space="0" w:color="auto"/>
          </w:divBdr>
        </w:div>
        <w:div w:id="1905866842">
          <w:marLeft w:val="0"/>
          <w:marRight w:val="0"/>
          <w:marTop w:val="0"/>
          <w:marBottom w:val="0"/>
          <w:divBdr>
            <w:top w:val="none" w:sz="0" w:space="0" w:color="auto"/>
            <w:left w:val="none" w:sz="0" w:space="0" w:color="auto"/>
            <w:bottom w:val="none" w:sz="0" w:space="0" w:color="auto"/>
            <w:right w:val="none" w:sz="0" w:space="0" w:color="auto"/>
          </w:divBdr>
        </w:div>
        <w:div w:id="2108426121">
          <w:marLeft w:val="0"/>
          <w:marRight w:val="0"/>
          <w:marTop w:val="0"/>
          <w:marBottom w:val="0"/>
          <w:divBdr>
            <w:top w:val="none" w:sz="0" w:space="0" w:color="auto"/>
            <w:left w:val="none" w:sz="0" w:space="0" w:color="auto"/>
            <w:bottom w:val="none" w:sz="0" w:space="0" w:color="auto"/>
            <w:right w:val="none" w:sz="0" w:space="0" w:color="auto"/>
          </w:divBdr>
        </w:div>
        <w:div w:id="411662747">
          <w:marLeft w:val="0"/>
          <w:marRight w:val="0"/>
          <w:marTop w:val="0"/>
          <w:marBottom w:val="0"/>
          <w:divBdr>
            <w:top w:val="none" w:sz="0" w:space="0" w:color="auto"/>
            <w:left w:val="none" w:sz="0" w:space="0" w:color="auto"/>
            <w:bottom w:val="none" w:sz="0" w:space="0" w:color="auto"/>
            <w:right w:val="none" w:sz="0" w:space="0" w:color="auto"/>
          </w:divBdr>
        </w:div>
        <w:div w:id="1682733334">
          <w:marLeft w:val="0"/>
          <w:marRight w:val="0"/>
          <w:marTop w:val="0"/>
          <w:marBottom w:val="0"/>
          <w:divBdr>
            <w:top w:val="none" w:sz="0" w:space="0" w:color="auto"/>
            <w:left w:val="none" w:sz="0" w:space="0" w:color="auto"/>
            <w:bottom w:val="none" w:sz="0" w:space="0" w:color="auto"/>
            <w:right w:val="none" w:sz="0" w:space="0" w:color="auto"/>
          </w:divBdr>
        </w:div>
        <w:div w:id="1882286450">
          <w:marLeft w:val="0"/>
          <w:marRight w:val="0"/>
          <w:marTop w:val="0"/>
          <w:marBottom w:val="0"/>
          <w:divBdr>
            <w:top w:val="none" w:sz="0" w:space="0" w:color="auto"/>
            <w:left w:val="none" w:sz="0" w:space="0" w:color="auto"/>
            <w:bottom w:val="none" w:sz="0" w:space="0" w:color="auto"/>
            <w:right w:val="none" w:sz="0" w:space="0" w:color="auto"/>
          </w:divBdr>
        </w:div>
        <w:div w:id="1516119196">
          <w:marLeft w:val="0"/>
          <w:marRight w:val="0"/>
          <w:marTop w:val="0"/>
          <w:marBottom w:val="0"/>
          <w:divBdr>
            <w:top w:val="none" w:sz="0" w:space="0" w:color="auto"/>
            <w:left w:val="none" w:sz="0" w:space="0" w:color="auto"/>
            <w:bottom w:val="none" w:sz="0" w:space="0" w:color="auto"/>
            <w:right w:val="none" w:sz="0" w:space="0" w:color="auto"/>
          </w:divBdr>
        </w:div>
        <w:div w:id="2118982197">
          <w:marLeft w:val="0"/>
          <w:marRight w:val="0"/>
          <w:marTop w:val="0"/>
          <w:marBottom w:val="0"/>
          <w:divBdr>
            <w:top w:val="none" w:sz="0" w:space="0" w:color="auto"/>
            <w:left w:val="none" w:sz="0" w:space="0" w:color="auto"/>
            <w:bottom w:val="none" w:sz="0" w:space="0" w:color="auto"/>
            <w:right w:val="none" w:sz="0" w:space="0" w:color="auto"/>
          </w:divBdr>
        </w:div>
        <w:div w:id="86849798">
          <w:marLeft w:val="0"/>
          <w:marRight w:val="0"/>
          <w:marTop w:val="0"/>
          <w:marBottom w:val="0"/>
          <w:divBdr>
            <w:top w:val="none" w:sz="0" w:space="0" w:color="auto"/>
            <w:left w:val="none" w:sz="0" w:space="0" w:color="auto"/>
            <w:bottom w:val="none" w:sz="0" w:space="0" w:color="auto"/>
            <w:right w:val="none" w:sz="0" w:space="0" w:color="auto"/>
          </w:divBdr>
        </w:div>
        <w:div w:id="1185942118">
          <w:marLeft w:val="0"/>
          <w:marRight w:val="0"/>
          <w:marTop w:val="0"/>
          <w:marBottom w:val="0"/>
          <w:divBdr>
            <w:top w:val="none" w:sz="0" w:space="0" w:color="auto"/>
            <w:left w:val="none" w:sz="0" w:space="0" w:color="auto"/>
            <w:bottom w:val="none" w:sz="0" w:space="0" w:color="auto"/>
            <w:right w:val="none" w:sz="0" w:space="0" w:color="auto"/>
          </w:divBdr>
        </w:div>
      </w:divsChild>
    </w:div>
    <w:div w:id="2129666062">
      <w:bodyDiv w:val="1"/>
      <w:marLeft w:val="0"/>
      <w:marRight w:val="0"/>
      <w:marTop w:val="0"/>
      <w:marBottom w:val="0"/>
      <w:divBdr>
        <w:top w:val="none" w:sz="0" w:space="0" w:color="auto"/>
        <w:left w:val="none" w:sz="0" w:space="0" w:color="auto"/>
        <w:bottom w:val="none" w:sz="0" w:space="0" w:color="auto"/>
        <w:right w:val="none" w:sz="0" w:space="0" w:color="auto"/>
      </w:divBdr>
      <w:divsChild>
        <w:div w:id="329210987">
          <w:marLeft w:val="0"/>
          <w:marRight w:val="0"/>
          <w:marTop w:val="0"/>
          <w:marBottom w:val="0"/>
          <w:divBdr>
            <w:top w:val="none" w:sz="0" w:space="0" w:color="auto"/>
            <w:left w:val="none" w:sz="0" w:space="0" w:color="auto"/>
            <w:bottom w:val="none" w:sz="0" w:space="0" w:color="auto"/>
            <w:right w:val="none" w:sz="0" w:space="0" w:color="auto"/>
          </w:divBdr>
        </w:div>
        <w:div w:id="328408624">
          <w:marLeft w:val="0"/>
          <w:marRight w:val="0"/>
          <w:marTop w:val="0"/>
          <w:marBottom w:val="0"/>
          <w:divBdr>
            <w:top w:val="none" w:sz="0" w:space="0" w:color="auto"/>
            <w:left w:val="none" w:sz="0" w:space="0" w:color="auto"/>
            <w:bottom w:val="none" w:sz="0" w:space="0" w:color="auto"/>
            <w:right w:val="none" w:sz="0" w:space="0" w:color="auto"/>
          </w:divBdr>
        </w:div>
        <w:div w:id="363989086">
          <w:marLeft w:val="0"/>
          <w:marRight w:val="0"/>
          <w:marTop w:val="0"/>
          <w:marBottom w:val="0"/>
          <w:divBdr>
            <w:top w:val="none" w:sz="0" w:space="0" w:color="auto"/>
            <w:left w:val="none" w:sz="0" w:space="0" w:color="auto"/>
            <w:bottom w:val="none" w:sz="0" w:space="0" w:color="auto"/>
            <w:right w:val="none" w:sz="0" w:space="0" w:color="auto"/>
          </w:divBdr>
        </w:div>
        <w:div w:id="181631288">
          <w:marLeft w:val="0"/>
          <w:marRight w:val="0"/>
          <w:marTop w:val="0"/>
          <w:marBottom w:val="0"/>
          <w:divBdr>
            <w:top w:val="none" w:sz="0" w:space="0" w:color="auto"/>
            <w:left w:val="none" w:sz="0" w:space="0" w:color="auto"/>
            <w:bottom w:val="none" w:sz="0" w:space="0" w:color="auto"/>
            <w:right w:val="none" w:sz="0" w:space="0" w:color="auto"/>
          </w:divBdr>
        </w:div>
        <w:div w:id="334692939">
          <w:marLeft w:val="0"/>
          <w:marRight w:val="0"/>
          <w:marTop w:val="0"/>
          <w:marBottom w:val="0"/>
          <w:divBdr>
            <w:top w:val="none" w:sz="0" w:space="0" w:color="auto"/>
            <w:left w:val="none" w:sz="0" w:space="0" w:color="auto"/>
            <w:bottom w:val="none" w:sz="0" w:space="0" w:color="auto"/>
            <w:right w:val="none" w:sz="0" w:space="0" w:color="auto"/>
          </w:divBdr>
        </w:div>
        <w:div w:id="88236144">
          <w:marLeft w:val="0"/>
          <w:marRight w:val="0"/>
          <w:marTop w:val="0"/>
          <w:marBottom w:val="0"/>
          <w:divBdr>
            <w:top w:val="none" w:sz="0" w:space="0" w:color="auto"/>
            <w:left w:val="none" w:sz="0" w:space="0" w:color="auto"/>
            <w:bottom w:val="none" w:sz="0" w:space="0" w:color="auto"/>
            <w:right w:val="none" w:sz="0" w:space="0" w:color="auto"/>
          </w:divBdr>
        </w:div>
        <w:div w:id="1375738607">
          <w:marLeft w:val="0"/>
          <w:marRight w:val="0"/>
          <w:marTop w:val="0"/>
          <w:marBottom w:val="0"/>
          <w:divBdr>
            <w:top w:val="none" w:sz="0" w:space="0" w:color="auto"/>
            <w:left w:val="none" w:sz="0" w:space="0" w:color="auto"/>
            <w:bottom w:val="none" w:sz="0" w:space="0" w:color="auto"/>
            <w:right w:val="none" w:sz="0" w:space="0" w:color="auto"/>
          </w:divBdr>
        </w:div>
        <w:div w:id="1394891413">
          <w:marLeft w:val="0"/>
          <w:marRight w:val="0"/>
          <w:marTop w:val="0"/>
          <w:marBottom w:val="0"/>
          <w:divBdr>
            <w:top w:val="none" w:sz="0" w:space="0" w:color="auto"/>
            <w:left w:val="none" w:sz="0" w:space="0" w:color="auto"/>
            <w:bottom w:val="none" w:sz="0" w:space="0" w:color="auto"/>
            <w:right w:val="none" w:sz="0" w:space="0" w:color="auto"/>
          </w:divBdr>
        </w:div>
        <w:div w:id="610092675">
          <w:marLeft w:val="0"/>
          <w:marRight w:val="0"/>
          <w:marTop w:val="0"/>
          <w:marBottom w:val="0"/>
          <w:divBdr>
            <w:top w:val="none" w:sz="0" w:space="0" w:color="auto"/>
            <w:left w:val="none" w:sz="0" w:space="0" w:color="auto"/>
            <w:bottom w:val="none" w:sz="0" w:space="0" w:color="auto"/>
            <w:right w:val="none" w:sz="0" w:space="0" w:color="auto"/>
          </w:divBdr>
        </w:div>
        <w:div w:id="484780141">
          <w:marLeft w:val="0"/>
          <w:marRight w:val="0"/>
          <w:marTop w:val="0"/>
          <w:marBottom w:val="0"/>
          <w:divBdr>
            <w:top w:val="none" w:sz="0" w:space="0" w:color="auto"/>
            <w:left w:val="none" w:sz="0" w:space="0" w:color="auto"/>
            <w:bottom w:val="none" w:sz="0" w:space="0" w:color="auto"/>
            <w:right w:val="none" w:sz="0" w:space="0" w:color="auto"/>
          </w:divBdr>
        </w:div>
        <w:div w:id="1967588981">
          <w:marLeft w:val="0"/>
          <w:marRight w:val="0"/>
          <w:marTop w:val="0"/>
          <w:marBottom w:val="0"/>
          <w:divBdr>
            <w:top w:val="none" w:sz="0" w:space="0" w:color="auto"/>
            <w:left w:val="none" w:sz="0" w:space="0" w:color="auto"/>
            <w:bottom w:val="none" w:sz="0" w:space="0" w:color="auto"/>
            <w:right w:val="none" w:sz="0" w:space="0" w:color="auto"/>
          </w:divBdr>
        </w:div>
        <w:div w:id="1348798018">
          <w:marLeft w:val="0"/>
          <w:marRight w:val="0"/>
          <w:marTop w:val="0"/>
          <w:marBottom w:val="0"/>
          <w:divBdr>
            <w:top w:val="none" w:sz="0" w:space="0" w:color="auto"/>
            <w:left w:val="none" w:sz="0" w:space="0" w:color="auto"/>
            <w:bottom w:val="none" w:sz="0" w:space="0" w:color="auto"/>
            <w:right w:val="none" w:sz="0" w:space="0" w:color="auto"/>
          </w:divBdr>
        </w:div>
        <w:div w:id="234704541">
          <w:marLeft w:val="0"/>
          <w:marRight w:val="0"/>
          <w:marTop w:val="0"/>
          <w:marBottom w:val="0"/>
          <w:divBdr>
            <w:top w:val="none" w:sz="0" w:space="0" w:color="auto"/>
            <w:left w:val="none" w:sz="0" w:space="0" w:color="auto"/>
            <w:bottom w:val="none" w:sz="0" w:space="0" w:color="auto"/>
            <w:right w:val="none" w:sz="0" w:space="0" w:color="auto"/>
          </w:divBdr>
        </w:div>
        <w:div w:id="1932548136">
          <w:marLeft w:val="0"/>
          <w:marRight w:val="0"/>
          <w:marTop w:val="0"/>
          <w:marBottom w:val="0"/>
          <w:divBdr>
            <w:top w:val="none" w:sz="0" w:space="0" w:color="auto"/>
            <w:left w:val="none" w:sz="0" w:space="0" w:color="auto"/>
            <w:bottom w:val="none" w:sz="0" w:space="0" w:color="auto"/>
            <w:right w:val="none" w:sz="0" w:space="0" w:color="auto"/>
          </w:divBdr>
        </w:div>
        <w:div w:id="244464735">
          <w:marLeft w:val="0"/>
          <w:marRight w:val="0"/>
          <w:marTop w:val="0"/>
          <w:marBottom w:val="0"/>
          <w:divBdr>
            <w:top w:val="none" w:sz="0" w:space="0" w:color="auto"/>
            <w:left w:val="none" w:sz="0" w:space="0" w:color="auto"/>
            <w:bottom w:val="none" w:sz="0" w:space="0" w:color="auto"/>
            <w:right w:val="none" w:sz="0" w:space="0" w:color="auto"/>
          </w:divBdr>
        </w:div>
        <w:div w:id="566379340">
          <w:marLeft w:val="0"/>
          <w:marRight w:val="0"/>
          <w:marTop w:val="0"/>
          <w:marBottom w:val="0"/>
          <w:divBdr>
            <w:top w:val="none" w:sz="0" w:space="0" w:color="auto"/>
            <w:left w:val="none" w:sz="0" w:space="0" w:color="auto"/>
            <w:bottom w:val="none" w:sz="0" w:space="0" w:color="auto"/>
            <w:right w:val="none" w:sz="0" w:space="0" w:color="auto"/>
          </w:divBdr>
        </w:div>
        <w:div w:id="1538935298">
          <w:marLeft w:val="0"/>
          <w:marRight w:val="0"/>
          <w:marTop w:val="0"/>
          <w:marBottom w:val="0"/>
          <w:divBdr>
            <w:top w:val="none" w:sz="0" w:space="0" w:color="auto"/>
            <w:left w:val="none" w:sz="0" w:space="0" w:color="auto"/>
            <w:bottom w:val="none" w:sz="0" w:space="0" w:color="auto"/>
            <w:right w:val="none" w:sz="0" w:space="0" w:color="auto"/>
          </w:divBdr>
        </w:div>
        <w:div w:id="1395620980">
          <w:marLeft w:val="0"/>
          <w:marRight w:val="0"/>
          <w:marTop w:val="0"/>
          <w:marBottom w:val="0"/>
          <w:divBdr>
            <w:top w:val="none" w:sz="0" w:space="0" w:color="auto"/>
            <w:left w:val="none" w:sz="0" w:space="0" w:color="auto"/>
            <w:bottom w:val="none" w:sz="0" w:space="0" w:color="auto"/>
            <w:right w:val="none" w:sz="0" w:space="0" w:color="auto"/>
          </w:divBdr>
        </w:div>
        <w:div w:id="177892952">
          <w:marLeft w:val="0"/>
          <w:marRight w:val="0"/>
          <w:marTop w:val="0"/>
          <w:marBottom w:val="0"/>
          <w:divBdr>
            <w:top w:val="none" w:sz="0" w:space="0" w:color="auto"/>
            <w:left w:val="none" w:sz="0" w:space="0" w:color="auto"/>
            <w:bottom w:val="none" w:sz="0" w:space="0" w:color="auto"/>
            <w:right w:val="none" w:sz="0" w:space="0" w:color="auto"/>
          </w:divBdr>
        </w:div>
        <w:div w:id="1546716348">
          <w:marLeft w:val="0"/>
          <w:marRight w:val="0"/>
          <w:marTop w:val="0"/>
          <w:marBottom w:val="0"/>
          <w:divBdr>
            <w:top w:val="none" w:sz="0" w:space="0" w:color="auto"/>
            <w:left w:val="none" w:sz="0" w:space="0" w:color="auto"/>
            <w:bottom w:val="none" w:sz="0" w:space="0" w:color="auto"/>
            <w:right w:val="none" w:sz="0" w:space="0" w:color="auto"/>
          </w:divBdr>
        </w:div>
        <w:div w:id="680745622">
          <w:marLeft w:val="0"/>
          <w:marRight w:val="0"/>
          <w:marTop w:val="0"/>
          <w:marBottom w:val="0"/>
          <w:divBdr>
            <w:top w:val="none" w:sz="0" w:space="0" w:color="auto"/>
            <w:left w:val="none" w:sz="0" w:space="0" w:color="auto"/>
            <w:bottom w:val="none" w:sz="0" w:space="0" w:color="auto"/>
            <w:right w:val="none" w:sz="0" w:space="0" w:color="auto"/>
          </w:divBdr>
        </w:div>
        <w:div w:id="1654480840">
          <w:marLeft w:val="0"/>
          <w:marRight w:val="0"/>
          <w:marTop w:val="0"/>
          <w:marBottom w:val="0"/>
          <w:divBdr>
            <w:top w:val="none" w:sz="0" w:space="0" w:color="auto"/>
            <w:left w:val="none" w:sz="0" w:space="0" w:color="auto"/>
            <w:bottom w:val="none" w:sz="0" w:space="0" w:color="auto"/>
            <w:right w:val="none" w:sz="0" w:space="0" w:color="auto"/>
          </w:divBdr>
        </w:div>
        <w:div w:id="853499421">
          <w:marLeft w:val="0"/>
          <w:marRight w:val="0"/>
          <w:marTop w:val="0"/>
          <w:marBottom w:val="0"/>
          <w:divBdr>
            <w:top w:val="none" w:sz="0" w:space="0" w:color="auto"/>
            <w:left w:val="none" w:sz="0" w:space="0" w:color="auto"/>
            <w:bottom w:val="none" w:sz="0" w:space="0" w:color="auto"/>
            <w:right w:val="none" w:sz="0" w:space="0" w:color="auto"/>
          </w:divBdr>
        </w:div>
        <w:div w:id="261769830">
          <w:marLeft w:val="0"/>
          <w:marRight w:val="0"/>
          <w:marTop w:val="0"/>
          <w:marBottom w:val="0"/>
          <w:divBdr>
            <w:top w:val="none" w:sz="0" w:space="0" w:color="auto"/>
            <w:left w:val="none" w:sz="0" w:space="0" w:color="auto"/>
            <w:bottom w:val="none" w:sz="0" w:space="0" w:color="auto"/>
            <w:right w:val="none" w:sz="0" w:space="0" w:color="auto"/>
          </w:divBdr>
        </w:div>
        <w:div w:id="1056516524">
          <w:marLeft w:val="0"/>
          <w:marRight w:val="0"/>
          <w:marTop w:val="0"/>
          <w:marBottom w:val="0"/>
          <w:divBdr>
            <w:top w:val="none" w:sz="0" w:space="0" w:color="auto"/>
            <w:left w:val="none" w:sz="0" w:space="0" w:color="auto"/>
            <w:bottom w:val="none" w:sz="0" w:space="0" w:color="auto"/>
            <w:right w:val="none" w:sz="0" w:space="0" w:color="auto"/>
          </w:divBdr>
        </w:div>
        <w:div w:id="1105149536">
          <w:marLeft w:val="0"/>
          <w:marRight w:val="0"/>
          <w:marTop w:val="0"/>
          <w:marBottom w:val="0"/>
          <w:divBdr>
            <w:top w:val="none" w:sz="0" w:space="0" w:color="auto"/>
            <w:left w:val="none" w:sz="0" w:space="0" w:color="auto"/>
            <w:bottom w:val="none" w:sz="0" w:space="0" w:color="auto"/>
            <w:right w:val="none" w:sz="0" w:space="0" w:color="auto"/>
          </w:divBdr>
        </w:div>
        <w:div w:id="128592578">
          <w:marLeft w:val="0"/>
          <w:marRight w:val="0"/>
          <w:marTop w:val="0"/>
          <w:marBottom w:val="0"/>
          <w:divBdr>
            <w:top w:val="none" w:sz="0" w:space="0" w:color="auto"/>
            <w:left w:val="none" w:sz="0" w:space="0" w:color="auto"/>
            <w:bottom w:val="none" w:sz="0" w:space="0" w:color="auto"/>
            <w:right w:val="none" w:sz="0" w:space="0" w:color="auto"/>
          </w:divBdr>
        </w:div>
        <w:div w:id="1850292566">
          <w:marLeft w:val="0"/>
          <w:marRight w:val="0"/>
          <w:marTop w:val="0"/>
          <w:marBottom w:val="0"/>
          <w:divBdr>
            <w:top w:val="none" w:sz="0" w:space="0" w:color="auto"/>
            <w:left w:val="none" w:sz="0" w:space="0" w:color="auto"/>
            <w:bottom w:val="none" w:sz="0" w:space="0" w:color="auto"/>
            <w:right w:val="none" w:sz="0" w:space="0" w:color="auto"/>
          </w:divBdr>
        </w:div>
        <w:div w:id="1082800006">
          <w:marLeft w:val="0"/>
          <w:marRight w:val="0"/>
          <w:marTop w:val="0"/>
          <w:marBottom w:val="0"/>
          <w:divBdr>
            <w:top w:val="none" w:sz="0" w:space="0" w:color="auto"/>
            <w:left w:val="none" w:sz="0" w:space="0" w:color="auto"/>
            <w:bottom w:val="none" w:sz="0" w:space="0" w:color="auto"/>
            <w:right w:val="none" w:sz="0" w:space="0" w:color="auto"/>
          </w:divBdr>
        </w:div>
        <w:div w:id="509636574">
          <w:marLeft w:val="0"/>
          <w:marRight w:val="0"/>
          <w:marTop w:val="0"/>
          <w:marBottom w:val="0"/>
          <w:divBdr>
            <w:top w:val="none" w:sz="0" w:space="0" w:color="auto"/>
            <w:left w:val="none" w:sz="0" w:space="0" w:color="auto"/>
            <w:bottom w:val="none" w:sz="0" w:space="0" w:color="auto"/>
            <w:right w:val="none" w:sz="0" w:space="0" w:color="auto"/>
          </w:divBdr>
        </w:div>
        <w:div w:id="946280134">
          <w:marLeft w:val="0"/>
          <w:marRight w:val="0"/>
          <w:marTop w:val="0"/>
          <w:marBottom w:val="0"/>
          <w:divBdr>
            <w:top w:val="none" w:sz="0" w:space="0" w:color="auto"/>
            <w:left w:val="none" w:sz="0" w:space="0" w:color="auto"/>
            <w:bottom w:val="none" w:sz="0" w:space="0" w:color="auto"/>
            <w:right w:val="none" w:sz="0" w:space="0" w:color="auto"/>
          </w:divBdr>
        </w:div>
        <w:div w:id="1032921105">
          <w:marLeft w:val="0"/>
          <w:marRight w:val="0"/>
          <w:marTop w:val="0"/>
          <w:marBottom w:val="0"/>
          <w:divBdr>
            <w:top w:val="none" w:sz="0" w:space="0" w:color="auto"/>
            <w:left w:val="none" w:sz="0" w:space="0" w:color="auto"/>
            <w:bottom w:val="none" w:sz="0" w:space="0" w:color="auto"/>
            <w:right w:val="none" w:sz="0" w:space="0" w:color="auto"/>
          </w:divBdr>
        </w:div>
        <w:div w:id="987124711">
          <w:marLeft w:val="0"/>
          <w:marRight w:val="0"/>
          <w:marTop w:val="0"/>
          <w:marBottom w:val="0"/>
          <w:divBdr>
            <w:top w:val="none" w:sz="0" w:space="0" w:color="auto"/>
            <w:left w:val="none" w:sz="0" w:space="0" w:color="auto"/>
            <w:bottom w:val="none" w:sz="0" w:space="0" w:color="auto"/>
            <w:right w:val="none" w:sz="0" w:space="0" w:color="auto"/>
          </w:divBdr>
        </w:div>
        <w:div w:id="1542667075">
          <w:marLeft w:val="0"/>
          <w:marRight w:val="0"/>
          <w:marTop w:val="0"/>
          <w:marBottom w:val="0"/>
          <w:divBdr>
            <w:top w:val="none" w:sz="0" w:space="0" w:color="auto"/>
            <w:left w:val="none" w:sz="0" w:space="0" w:color="auto"/>
            <w:bottom w:val="none" w:sz="0" w:space="0" w:color="auto"/>
            <w:right w:val="none" w:sz="0" w:space="0" w:color="auto"/>
          </w:divBdr>
        </w:div>
        <w:div w:id="364870240">
          <w:marLeft w:val="0"/>
          <w:marRight w:val="0"/>
          <w:marTop w:val="0"/>
          <w:marBottom w:val="0"/>
          <w:divBdr>
            <w:top w:val="none" w:sz="0" w:space="0" w:color="auto"/>
            <w:left w:val="none" w:sz="0" w:space="0" w:color="auto"/>
            <w:bottom w:val="none" w:sz="0" w:space="0" w:color="auto"/>
            <w:right w:val="none" w:sz="0" w:space="0" w:color="auto"/>
          </w:divBdr>
        </w:div>
        <w:div w:id="1453866195">
          <w:marLeft w:val="0"/>
          <w:marRight w:val="0"/>
          <w:marTop w:val="0"/>
          <w:marBottom w:val="0"/>
          <w:divBdr>
            <w:top w:val="none" w:sz="0" w:space="0" w:color="auto"/>
            <w:left w:val="none" w:sz="0" w:space="0" w:color="auto"/>
            <w:bottom w:val="none" w:sz="0" w:space="0" w:color="auto"/>
            <w:right w:val="none" w:sz="0" w:space="0" w:color="auto"/>
          </w:divBdr>
        </w:div>
        <w:div w:id="22094747">
          <w:marLeft w:val="0"/>
          <w:marRight w:val="0"/>
          <w:marTop w:val="0"/>
          <w:marBottom w:val="0"/>
          <w:divBdr>
            <w:top w:val="none" w:sz="0" w:space="0" w:color="auto"/>
            <w:left w:val="none" w:sz="0" w:space="0" w:color="auto"/>
            <w:bottom w:val="none" w:sz="0" w:space="0" w:color="auto"/>
            <w:right w:val="none" w:sz="0" w:space="0" w:color="auto"/>
          </w:divBdr>
        </w:div>
        <w:div w:id="2139106216">
          <w:marLeft w:val="0"/>
          <w:marRight w:val="0"/>
          <w:marTop w:val="0"/>
          <w:marBottom w:val="0"/>
          <w:divBdr>
            <w:top w:val="none" w:sz="0" w:space="0" w:color="auto"/>
            <w:left w:val="none" w:sz="0" w:space="0" w:color="auto"/>
            <w:bottom w:val="none" w:sz="0" w:space="0" w:color="auto"/>
            <w:right w:val="none" w:sz="0" w:space="0" w:color="auto"/>
          </w:divBdr>
        </w:div>
        <w:div w:id="1517187310">
          <w:marLeft w:val="0"/>
          <w:marRight w:val="0"/>
          <w:marTop w:val="0"/>
          <w:marBottom w:val="0"/>
          <w:divBdr>
            <w:top w:val="none" w:sz="0" w:space="0" w:color="auto"/>
            <w:left w:val="none" w:sz="0" w:space="0" w:color="auto"/>
            <w:bottom w:val="none" w:sz="0" w:space="0" w:color="auto"/>
            <w:right w:val="none" w:sz="0" w:space="0" w:color="auto"/>
          </w:divBdr>
        </w:div>
        <w:div w:id="27224182">
          <w:marLeft w:val="0"/>
          <w:marRight w:val="0"/>
          <w:marTop w:val="0"/>
          <w:marBottom w:val="0"/>
          <w:divBdr>
            <w:top w:val="none" w:sz="0" w:space="0" w:color="auto"/>
            <w:left w:val="none" w:sz="0" w:space="0" w:color="auto"/>
            <w:bottom w:val="none" w:sz="0" w:space="0" w:color="auto"/>
            <w:right w:val="none" w:sz="0" w:space="0" w:color="auto"/>
          </w:divBdr>
        </w:div>
        <w:div w:id="615136939">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20J&#228;nike\Desktop\wissenschaftliche_Arbeit_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03C5CF9F03480F8CCA92211F7B5FA4"/>
        <w:category>
          <w:name w:val="Allgemein"/>
          <w:gallery w:val="placeholder"/>
        </w:category>
        <w:types>
          <w:type w:val="bbPlcHdr"/>
        </w:types>
        <w:behaviors>
          <w:behavior w:val="content"/>
        </w:behaviors>
        <w:guid w:val="{76D8C461-560F-4ACC-A3F8-E067A5E1C201}"/>
      </w:docPartPr>
      <w:docPartBody>
        <w:p w:rsidR="003946FF" w:rsidRDefault="00FF0D6D">
          <w:r w:rsidRPr="00690E63">
            <w:rPr>
              <w:rStyle w:val="Platzhaltertext"/>
            </w:rPr>
            <w:t>[Titel]</w:t>
          </w:r>
        </w:p>
      </w:docPartBody>
    </w:docPart>
    <w:docPart>
      <w:docPartPr>
        <w:name w:val="14DDCFF581CA42F1B084A20470B349DA"/>
        <w:category>
          <w:name w:val="Allgemein"/>
          <w:gallery w:val="placeholder"/>
        </w:category>
        <w:types>
          <w:type w:val="bbPlcHdr"/>
        </w:types>
        <w:behaviors>
          <w:behavior w:val="content"/>
        </w:behaviors>
        <w:guid w:val="{AEB2CC69-C56E-40F5-A195-758A366743BC}"/>
      </w:docPartPr>
      <w:docPartBody>
        <w:p w:rsidR="005F1FCD" w:rsidRDefault="00F108E6" w:rsidP="00F108E6">
          <w:pPr>
            <w:pStyle w:val="14DDCFF581CA42F1B084A20470B349DA"/>
          </w:pPr>
          <w:r w:rsidRPr="00690E63">
            <w:rPr>
              <w:rStyle w:val="Platzhaltertext"/>
            </w:rPr>
            <w:t>[Veröffentlichungsdatum]</w:t>
          </w:r>
        </w:p>
      </w:docPartBody>
    </w:docPart>
    <w:docPart>
      <w:docPartPr>
        <w:name w:val="5EEC118F0D1542C09FD82D416E558E4F"/>
        <w:category>
          <w:name w:val="Allgemein"/>
          <w:gallery w:val="placeholder"/>
        </w:category>
        <w:types>
          <w:type w:val="bbPlcHdr"/>
        </w:types>
        <w:behaviors>
          <w:behavior w:val="content"/>
        </w:behaviors>
        <w:guid w:val="{2467A5FC-CE16-430D-AB40-872BE7E9597C}"/>
      </w:docPartPr>
      <w:docPartBody>
        <w:p w:rsidR="005F1FCD" w:rsidRDefault="00F108E6">
          <w:r w:rsidRPr="000B5752">
            <w:rPr>
              <w:rStyle w:val="Platzhaltertext"/>
            </w:rPr>
            <w:t>[Titel]</w:t>
          </w:r>
        </w:p>
      </w:docPartBody>
    </w:docPart>
    <w:docPart>
      <w:docPartPr>
        <w:name w:val="91F1C60BC62A4276B8592248C54747A0"/>
        <w:category>
          <w:name w:val="Allgemein"/>
          <w:gallery w:val="placeholder"/>
        </w:category>
        <w:types>
          <w:type w:val="bbPlcHdr"/>
        </w:types>
        <w:behaviors>
          <w:behavior w:val="content"/>
        </w:behaviors>
        <w:guid w:val="{20AA2411-B2FC-4BBF-AF5F-F6E4A3DDE095}"/>
      </w:docPartPr>
      <w:docPartBody>
        <w:p w:rsidR="009E1C0F" w:rsidRDefault="007462C7">
          <w:r w:rsidRPr="00A221CC">
            <w:rPr>
              <w:rStyle w:val="Platzhaltertext"/>
            </w:rPr>
            <w:t>[Thema]</w:t>
          </w:r>
        </w:p>
      </w:docPartBody>
    </w:docPart>
    <w:docPart>
      <w:docPartPr>
        <w:name w:val="AB0E33C961654C5DACB330F1A0B36C52"/>
        <w:category>
          <w:name w:val="Allgemein"/>
          <w:gallery w:val="placeholder"/>
        </w:category>
        <w:types>
          <w:type w:val="bbPlcHdr"/>
        </w:types>
        <w:behaviors>
          <w:behavior w:val="content"/>
        </w:behaviors>
        <w:guid w:val="{7C1F50E0-D711-47DB-BF7B-6C9304B6AA00}"/>
      </w:docPartPr>
      <w:docPartBody>
        <w:p w:rsidR="009E1C0F" w:rsidRDefault="007462C7">
          <w:r w:rsidRPr="00A221CC">
            <w:rPr>
              <w:rStyle w:val="Platzhaltertext"/>
            </w:rPr>
            <w:t>[Thema]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889"/>
    <w:rsid w:val="003946FF"/>
    <w:rsid w:val="00471780"/>
    <w:rsid w:val="004A6889"/>
    <w:rsid w:val="005D2AE1"/>
    <w:rsid w:val="005F1FCD"/>
    <w:rsid w:val="006E3F9D"/>
    <w:rsid w:val="00736BB6"/>
    <w:rsid w:val="007462C7"/>
    <w:rsid w:val="007F6882"/>
    <w:rsid w:val="008B716C"/>
    <w:rsid w:val="009E1C0F"/>
    <w:rsid w:val="00A075F4"/>
    <w:rsid w:val="00AB4712"/>
    <w:rsid w:val="00AC5F19"/>
    <w:rsid w:val="00F108E6"/>
    <w:rsid w:val="00F80F49"/>
    <w:rsid w:val="00FF0D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88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62C7"/>
    <w:rPr>
      <w:color w:val="808080"/>
    </w:rPr>
  </w:style>
  <w:style w:type="paragraph" w:customStyle="1" w:styleId="7A75D3BC36944635A54C29513DB024E4">
    <w:name w:val="7A75D3BC36944635A54C29513DB024E4"/>
    <w:rsid w:val="004A6889"/>
  </w:style>
  <w:style w:type="paragraph" w:customStyle="1" w:styleId="A53A830434014425A6849FE7212EEB9B">
    <w:name w:val="A53A830434014425A6849FE7212EEB9B"/>
    <w:rsid w:val="00FF0D6D"/>
  </w:style>
  <w:style w:type="paragraph" w:customStyle="1" w:styleId="700A056C16434DF79D5BA0D85DD04F75">
    <w:name w:val="700A056C16434DF79D5BA0D85DD04F75"/>
    <w:rsid w:val="00FF0D6D"/>
  </w:style>
  <w:style w:type="paragraph" w:customStyle="1" w:styleId="473C2167C9594658AEFC95B22A64E46D">
    <w:name w:val="473C2167C9594658AEFC95B22A64E46D"/>
    <w:rsid w:val="00FF0D6D"/>
  </w:style>
  <w:style w:type="paragraph" w:customStyle="1" w:styleId="140D6204A6BA48F1A27E6D9410A58FE7">
    <w:name w:val="140D6204A6BA48F1A27E6D9410A58FE7"/>
    <w:rsid w:val="003946FF"/>
  </w:style>
  <w:style w:type="paragraph" w:customStyle="1" w:styleId="228331826682430D8219DA25BEB598AB">
    <w:name w:val="228331826682430D8219DA25BEB598AB"/>
    <w:rsid w:val="003946FF"/>
  </w:style>
  <w:style w:type="paragraph" w:customStyle="1" w:styleId="1AF66DAE19384B32A5EAD6A4DABD173C">
    <w:name w:val="1AF66DAE19384B32A5EAD6A4DABD173C"/>
    <w:rsid w:val="003946FF"/>
  </w:style>
  <w:style w:type="paragraph" w:customStyle="1" w:styleId="A593CE2556854874BAAA1739615A960F">
    <w:name w:val="A593CE2556854874BAAA1739615A960F"/>
    <w:rsid w:val="003946FF"/>
  </w:style>
  <w:style w:type="paragraph" w:customStyle="1" w:styleId="5356985B0FA14E028DDF001426E2D94F">
    <w:name w:val="5356985B0FA14E028DDF001426E2D94F"/>
    <w:rsid w:val="003946FF"/>
  </w:style>
  <w:style w:type="paragraph" w:customStyle="1" w:styleId="9E64AFEF8CB44EDCA92D9C16D674D362">
    <w:name w:val="9E64AFEF8CB44EDCA92D9C16D674D362"/>
    <w:rsid w:val="003946FF"/>
  </w:style>
  <w:style w:type="paragraph" w:customStyle="1" w:styleId="910355F4058F423DA7D599ED698E4E88">
    <w:name w:val="910355F4058F423DA7D599ED698E4E88"/>
    <w:rsid w:val="003946FF"/>
  </w:style>
  <w:style w:type="paragraph" w:customStyle="1" w:styleId="8CC42ABA013A4BF39F21EE86B3937475">
    <w:name w:val="8CC42ABA013A4BF39F21EE86B3937475"/>
    <w:rsid w:val="003946FF"/>
  </w:style>
  <w:style w:type="paragraph" w:customStyle="1" w:styleId="294B7F164948428C8D518A1EE30DA0D4">
    <w:name w:val="294B7F164948428C8D518A1EE30DA0D4"/>
    <w:rsid w:val="003946FF"/>
  </w:style>
  <w:style w:type="paragraph" w:customStyle="1" w:styleId="702D1B78B5EE4DDD9F975D99AF55C282">
    <w:name w:val="702D1B78B5EE4DDD9F975D99AF55C282"/>
    <w:rsid w:val="003946FF"/>
  </w:style>
  <w:style w:type="paragraph" w:customStyle="1" w:styleId="A0F3E436BEC24ECA81C8EECD29188455">
    <w:name w:val="A0F3E436BEC24ECA81C8EECD29188455"/>
    <w:rsid w:val="003946FF"/>
  </w:style>
  <w:style w:type="paragraph" w:customStyle="1" w:styleId="8ABDFA59DABB482E997970E7D2D21F68">
    <w:name w:val="8ABDFA59DABB482E997970E7D2D21F68"/>
    <w:rsid w:val="003946FF"/>
  </w:style>
  <w:style w:type="paragraph" w:customStyle="1" w:styleId="9DD252F0FAFF4F1CAF5B385167FE32BE">
    <w:name w:val="9DD252F0FAFF4F1CAF5B385167FE32BE"/>
    <w:rsid w:val="003946FF"/>
  </w:style>
  <w:style w:type="paragraph" w:customStyle="1" w:styleId="9D24A48201634B158EB343E5D21C2E9A">
    <w:name w:val="9D24A48201634B158EB343E5D21C2E9A"/>
    <w:rsid w:val="003946FF"/>
  </w:style>
  <w:style w:type="paragraph" w:customStyle="1" w:styleId="8011109D618648C194932FA331E949A3">
    <w:name w:val="8011109D618648C194932FA331E949A3"/>
    <w:rsid w:val="003946FF"/>
  </w:style>
  <w:style w:type="paragraph" w:customStyle="1" w:styleId="0B2A3A47AB174EB1AD3D4DE414294E25">
    <w:name w:val="0B2A3A47AB174EB1AD3D4DE414294E25"/>
    <w:rsid w:val="003946FF"/>
  </w:style>
  <w:style w:type="paragraph" w:customStyle="1" w:styleId="14DDCFF581CA42F1B084A20470B349DA">
    <w:name w:val="14DDCFF581CA42F1B084A20470B349DA"/>
    <w:rsid w:val="00F108E6"/>
  </w:style>
  <w:style w:type="paragraph" w:customStyle="1" w:styleId="875E73E4E07D4F4EAD2D10089DD6EE25">
    <w:name w:val="875E73E4E07D4F4EAD2D10089DD6EE25"/>
    <w:rsid w:val="005F1FCD"/>
  </w:style>
  <w:style w:type="paragraph" w:customStyle="1" w:styleId="A0F0BD61D27140C980568AFA385D38A1">
    <w:name w:val="A0F0BD61D27140C980568AFA385D38A1"/>
    <w:rsid w:val="005F1FCD"/>
  </w:style>
  <w:style w:type="paragraph" w:customStyle="1" w:styleId="C0B334547C3F48B2BB5EBCFC21911929">
    <w:name w:val="C0B334547C3F48B2BB5EBCFC21911929"/>
    <w:rsid w:val="005F1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2020-12-23T00:00:00</PublishDate>
  <Abstract/>
  <CompanyAddress>Sühlstraße 6, 46117 Oberhausen</CompanyAddress>
  <CompanyPhone>(02 08) 8 48 30 – 0</CompanyPhone>
  <CompanyFax/>
  <CompanyEmail>k.jaenike@galabau-nrw.de</CompanyEmail>
</CoverPageProperties>
</file>

<file path=customXml/item2.xml><?xml version="1.0" encoding="utf-8"?>
<b:Sources xmlns:b="http://schemas.openxmlformats.org/officeDocument/2006/bibliography" xmlns="http://schemas.openxmlformats.org/officeDocument/2006/bibliography" SelectedStyle="\APA.XSL" StyleName="APA">
  <b:Source>
    <b:Tag>Platzhalter1</b:Tag>
    <b:SourceType>Book</b:SourceType>
    <b:Guid>{3CE23D17-354E-44C5-9A82-9FF608187707}</b:Guid>
    <b:RefOrder>1</b:RefOrder>
  </b:Source>
  <b:Source>
    <b:Tag>Jän09</b:Tag>
    <b:SourceType>Book</b:SourceType>
    <b:Guid>{148E4656-E09E-47B5-A2FA-310303B4667A}</b:Guid>
    <b:Author>
      <b:Author>
        <b:NameList>
          <b:Person>
            <b:Last>Nachname</b:Last>
            <b:First>Vorname</b:First>
          </b:Person>
        </b:NameList>
      </b:Author>
    </b:Author>
    <b:Title>Buchtitel</b:Title>
    <b:Year>JJJJ</b:Year>
    <b:City>Ort</b:City>
    <b:Publisher>Verleger</b:Publisher>
    <b:RefOrder>2</b:RefOrder>
  </b:Source>
  <b:Source>
    <b:Tag>AutJJ</b:Tag>
    <b:SourceType>InternetSite</b:SourceType>
    <b:Guid>{6835B6CA-9984-46C4-9810-1370BF09442E}</b:Guid>
    <b:Author>
      <b:Author>
        <b:NameList>
          <b:Person>
            <b:Last>Autor</b:Last>
          </b:Person>
        </b:NameList>
      </b:Author>
    </b:Author>
    <b:Title>Name der Webseite</b:Title>
    <b:YearAccessed>JJJJ</b:YearAccessed>
    <b:MonthAccessed>Monat</b:MonthAccessed>
    <b:DayAccessed>TT</b:DayAccessed>
    <b:URL>http://www.url.de</b:URL>
    <b:RefOrder>3</b:RefOrder>
  </b:Source>
  <b:Source>
    <b:Tag>BefJJ</b:Tag>
    <b:SourceType>Interview</b:SourceType>
    <b:Guid>{16957C96-64A4-44E9-ABAF-37142C455969}</b:Guid>
    <b:Author>
      <b:Interviewee>
        <b:NameList>
          <b:Person>
            <b:Last>BefragtePerson</b:Last>
          </b:Person>
        </b:NameList>
      </b:Interviewee>
      <b:Interviewer>
        <b:NameList>
          <b:Person>
            <b:Last>Interviwer</b:Last>
          </b:Person>
        </b:NameList>
      </b:Interviewer>
    </b:Author>
    <b:Title>Titel des Interviews</b:Title>
    <b:Year>JJJJ</b:Year>
    <b:Month>Monat</b:Month>
    <b:Day>TT</b:Da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484574-6763-40C3-B763-D587F350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wissenschaftliche_Arbeit_Vorlage</Template>
  <TotalTime>0</TotalTime>
  <Pages>3</Pages>
  <Words>621</Words>
  <Characters>3913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Datenschutz</vt:lpstr>
    </vt:vector>
  </TitlesOfParts>
  <Company>Verband Garten-, Landschafts- und Sportplatzbau Nordrhein-Westfalen e. V.</Company>
  <LinksUpToDate>false</LinksUpToDate>
  <CharactersWithSpaces>4525</CharactersWithSpaces>
  <SharedDoc>false</SharedDoc>
  <HyperlinkBase>www.galabau-nrw.de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Datenschutz</dc:title>
  <dc:subject>Hinweise für Bewerber/Mitarbeiter</dc:subject>
  <dc:creator>Karl Jänike (VGL NRW)</dc:creator>
  <cp:keywords>VGL NRW</cp:keywords>
  <cp:lastModifiedBy>Karl Jänike</cp:lastModifiedBy>
  <cp:revision>3</cp:revision>
  <cp:lastPrinted>2020-12-23T10:13:00Z</cp:lastPrinted>
  <dcterms:created xsi:type="dcterms:W3CDTF">2021-01-19T07:48:00Z</dcterms:created>
  <dcterms:modified xsi:type="dcterms:W3CDTF">2021-01-19T08:00:00Z</dcterms:modified>
  <cp:category>Vorlage</cp:category>
  <dc:language>deutsch</dc:language>
</cp:coreProperties>
</file>