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theme="minorHAnsi"/>
        </w:rPr>
        <w:alias w:val="Titel"/>
        <w:tag w:val=""/>
        <w:id w:val="1086196944"/>
        <w:placeholder>
          <w:docPart w:val="AE03C5CF9F03480F8CCA92211F7B5FA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CD2314" w:rsidRPr="00A24B5D" w:rsidRDefault="0013362A" w:rsidP="00DC3B9A">
          <w:pPr>
            <w:pStyle w:val="Titel"/>
            <w:rPr>
              <w:rFonts w:cstheme="minorHAnsi"/>
            </w:rPr>
          </w:pPr>
          <w:r>
            <w:rPr>
              <w:rFonts w:cstheme="minorHAnsi"/>
            </w:rPr>
            <w:t>Verfahrensbeschreibung</w:t>
          </w:r>
        </w:p>
      </w:sdtContent>
    </w:sdt>
    <w:sdt>
      <w:sdtPr>
        <w:alias w:val="Thema"/>
        <w:tag w:val=""/>
        <w:id w:val="1182392959"/>
        <w:placeholder>
          <w:docPart w:val="CF2001E6989242FCBA537BB98E8B86A1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FE6FD3" w:rsidRPr="00A24B5D" w:rsidRDefault="0013362A" w:rsidP="0065528B">
          <w:pPr>
            <w:pStyle w:val="Untertitel"/>
          </w:pPr>
          <w:r>
            <w:t>Verzeichnis der Verarbeitungstätigkeiten</w:t>
          </w:r>
        </w:p>
      </w:sdtContent>
    </w:sdt>
    <w:tbl>
      <w:tblPr>
        <w:tblW w:w="9433" w:type="dxa"/>
        <w:tblInd w:w="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897"/>
      </w:tblGrid>
      <w:tr w:rsidR="00354857" w:rsidRPr="00A949CA" w:rsidTr="000F2C2D">
        <w:trPr>
          <w:cantSplit/>
          <w:trHeight w:val="567"/>
        </w:trPr>
        <w:tc>
          <w:tcPr>
            <w:tcW w:w="9433" w:type="dxa"/>
            <w:gridSpan w:val="2"/>
            <w:shd w:val="clear" w:color="auto" w:fill="BFBFBF" w:themeFill="background1" w:themeFillShade="BF"/>
          </w:tcPr>
          <w:p w:rsidR="00354857" w:rsidRPr="000F2C2D" w:rsidRDefault="00354857" w:rsidP="008A6F00">
            <w:pPr>
              <w:pStyle w:val="Eingabetext"/>
              <w:spacing w:before="120" w:after="120"/>
              <w:ind w:left="57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b/>
                <w:sz w:val="24"/>
                <w:szCs w:val="24"/>
              </w:rPr>
              <w:t>Allgemeine Angaben zum Verfahren</w:t>
            </w:r>
          </w:p>
        </w:tc>
      </w:tr>
      <w:tr w:rsidR="00354857" w:rsidRPr="007E4AC1" w:rsidTr="000F2C2D">
        <w:trPr>
          <w:cantSplit/>
          <w:trHeight w:val="567"/>
        </w:trPr>
        <w:tc>
          <w:tcPr>
            <w:tcW w:w="453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54857" w:rsidRPr="000F2C2D" w:rsidRDefault="00354857" w:rsidP="008A6F00">
            <w:pPr>
              <w:pStyle w:val="Bezeichnungs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>Bezeichnung des Verfahrens</w:t>
            </w:r>
          </w:p>
        </w:tc>
        <w:tc>
          <w:tcPr>
            <w:tcW w:w="4897" w:type="dxa"/>
            <w:tcBorders>
              <w:left w:val="single" w:sz="4" w:space="0" w:color="auto"/>
            </w:tcBorders>
          </w:tcPr>
          <w:p w:rsidR="00354857" w:rsidRPr="000F2C2D" w:rsidRDefault="00C91219" w:rsidP="008A6F00">
            <w:pPr>
              <w:pStyle w:val="Eingabe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C91219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z.B. </w:t>
            </w:r>
            <w:r w:rsidR="00354857" w:rsidRPr="00C91219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Videoüberwachung</w:t>
            </w:r>
            <w:bookmarkStart w:id="0" w:name="_GoBack"/>
            <w:bookmarkEnd w:id="0"/>
          </w:p>
        </w:tc>
      </w:tr>
      <w:tr w:rsidR="00354857" w:rsidRPr="007E4AC1" w:rsidTr="000F2C2D">
        <w:trPr>
          <w:cantSplit/>
          <w:trHeight w:val="567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0F2C2D" w:rsidRDefault="00354857" w:rsidP="008A6F00">
            <w:pPr>
              <w:pStyle w:val="Bezeichnungs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>Für dieses Verfahren verwendete Software</w:t>
            </w:r>
          </w:p>
        </w:tc>
        <w:tc>
          <w:tcPr>
            <w:tcW w:w="4897" w:type="dxa"/>
          </w:tcPr>
          <w:p w:rsidR="00354857" w:rsidRPr="000F2C2D" w:rsidRDefault="00354857" w:rsidP="008A6F00">
            <w:pPr>
              <w:pStyle w:val="Eingabe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54857" w:rsidRPr="007E4AC1" w:rsidTr="000F2C2D">
        <w:trPr>
          <w:cantSplit/>
          <w:trHeight w:val="567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0F2C2D" w:rsidRDefault="00354857" w:rsidP="008A6F00">
            <w:pPr>
              <w:pStyle w:val="Bezeichnungs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>Verantwortlicher für die Verfahrensbeschreibung</w:t>
            </w:r>
          </w:p>
          <w:p w:rsidR="00354857" w:rsidRPr="000F2C2D" w:rsidRDefault="00354857" w:rsidP="008A6F00">
            <w:pPr>
              <w:pStyle w:val="Hinweis"/>
              <w:spacing w:beforeLines="60" w:before="144" w:after="60"/>
              <w:ind w:left="57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>Name, Abteilung, Telefon, E-Mail</w:t>
            </w:r>
          </w:p>
        </w:tc>
        <w:tc>
          <w:tcPr>
            <w:tcW w:w="4897" w:type="dxa"/>
          </w:tcPr>
          <w:p w:rsidR="00354857" w:rsidRPr="000F2C2D" w:rsidRDefault="00354857" w:rsidP="008A6F00">
            <w:pPr>
              <w:pStyle w:val="Eingabe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54857" w:rsidRPr="007E4AC1" w:rsidTr="000F2C2D">
        <w:trPr>
          <w:cantSplit/>
          <w:trHeight w:val="567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0F2C2D" w:rsidRDefault="00354857" w:rsidP="008A6F00">
            <w:pPr>
              <w:pStyle w:val="Bezeichnungs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>Verfahrensmeldung erstellt am</w:t>
            </w:r>
          </w:p>
        </w:tc>
        <w:tc>
          <w:tcPr>
            <w:tcW w:w="4897" w:type="dxa"/>
          </w:tcPr>
          <w:p w:rsidR="00354857" w:rsidRPr="000F2C2D" w:rsidRDefault="00354857" w:rsidP="008A6F00">
            <w:pPr>
              <w:pStyle w:val="Eingabe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54857" w:rsidRPr="007E4AC1" w:rsidTr="000F2C2D">
        <w:trPr>
          <w:cantSplit/>
          <w:trHeight w:val="567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0F2C2D" w:rsidRDefault="00354857" w:rsidP="008A6F00">
            <w:pPr>
              <w:pStyle w:val="Bezeichnungs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>Telefonnummer für Rückfragen</w:t>
            </w:r>
          </w:p>
        </w:tc>
        <w:tc>
          <w:tcPr>
            <w:tcW w:w="4897" w:type="dxa"/>
          </w:tcPr>
          <w:p w:rsidR="00354857" w:rsidRPr="000F2C2D" w:rsidRDefault="00354857" w:rsidP="008A6F00">
            <w:pPr>
              <w:pStyle w:val="Eingabetext"/>
              <w:spacing w:beforeLines="60" w:before="144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354857" w:rsidRDefault="00354857" w:rsidP="00354857">
      <w:pPr>
        <w:pStyle w:val="Text"/>
      </w:pPr>
    </w:p>
    <w:tbl>
      <w:tblPr>
        <w:tblW w:w="9433" w:type="dxa"/>
        <w:tblInd w:w="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897"/>
      </w:tblGrid>
      <w:tr w:rsidR="00354857" w:rsidRPr="003502A2" w:rsidTr="000F2C2D">
        <w:trPr>
          <w:cantSplit/>
          <w:trHeight w:val="567"/>
        </w:trPr>
        <w:tc>
          <w:tcPr>
            <w:tcW w:w="9433" w:type="dxa"/>
            <w:gridSpan w:val="2"/>
            <w:shd w:val="clear" w:color="auto" w:fill="BFBFBF" w:themeFill="background1" w:themeFillShade="BF"/>
          </w:tcPr>
          <w:p w:rsidR="00354857" w:rsidRPr="000F2C2D" w:rsidRDefault="00354857" w:rsidP="008A6F00">
            <w:pPr>
              <w:pStyle w:val="Eingabetext"/>
              <w:spacing w:before="120" w:after="120"/>
              <w:ind w:left="5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b/>
                <w:sz w:val="24"/>
                <w:szCs w:val="24"/>
              </w:rPr>
              <w:t>Angaben zum Verfahren</w:t>
            </w:r>
          </w:p>
        </w:tc>
      </w:tr>
      <w:tr w:rsidR="00354857" w:rsidRPr="003502A2" w:rsidTr="000F2C2D">
        <w:trPr>
          <w:cantSplit/>
          <w:trHeight w:val="567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0F2C2D" w:rsidRDefault="00354857" w:rsidP="008A6F00">
            <w:pPr>
              <w:pStyle w:val="Bezeichnungstext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 xml:space="preserve">Zweckbestimmung der Datenerhebung, -verarbeitung oder -nutzung </w:t>
            </w:r>
            <w:r w:rsidRPr="000F2C2D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BDSG, DSGVO</w:t>
            </w:r>
          </w:p>
          <w:p w:rsidR="00354857" w:rsidRPr="000F2C2D" w:rsidRDefault="00354857" w:rsidP="008A6F00">
            <w:pPr>
              <w:pStyle w:val="Bezeichnungstex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54857" w:rsidRPr="000F2C2D" w:rsidRDefault="00354857" w:rsidP="008A6F00">
            <w:pPr>
              <w:pStyle w:val="Eingabetext"/>
              <w:ind w:left="57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i/>
                <w:sz w:val="24"/>
                <w:szCs w:val="24"/>
              </w:rPr>
              <w:t>Warum und wozu werden die Daten verarbeitet?</w:t>
            </w:r>
          </w:p>
        </w:tc>
        <w:tc>
          <w:tcPr>
            <w:tcW w:w="4897" w:type="dxa"/>
            <w:shd w:val="clear" w:color="auto" w:fill="FFFFFF" w:themeFill="background1"/>
          </w:tcPr>
          <w:p w:rsidR="00354857" w:rsidRPr="000F2C2D" w:rsidRDefault="00354857" w:rsidP="00354857">
            <w:pPr>
              <w:pStyle w:val="Eingabetext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Verhinderung von Straftaten und Sammlung von Beweismitteln bei Vandalismus, Einbruch oder sonstigen Straftaten. </w:t>
            </w:r>
          </w:p>
          <w:p w:rsidR="00354857" w:rsidRPr="000F2C2D" w:rsidRDefault="00354857" w:rsidP="00354857">
            <w:pPr>
              <w:pStyle w:val="Eingabetext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</w:rPr>
            </w:pPr>
            <w:r w:rsidRPr="000F2C2D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</w:rPr>
              <w:t>ggf. ergänzen/ anpassen</w:t>
            </w:r>
          </w:p>
          <w:p w:rsidR="00354857" w:rsidRPr="000F2C2D" w:rsidRDefault="00354857" w:rsidP="008A6F00">
            <w:pPr>
              <w:pStyle w:val="Eingabetex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354857" w:rsidRPr="003502A2" w:rsidTr="000F2C2D">
        <w:trPr>
          <w:cantSplit/>
          <w:trHeight w:val="170"/>
        </w:trPr>
        <w:tc>
          <w:tcPr>
            <w:tcW w:w="9433" w:type="dxa"/>
            <w:gridSpan w:val="2"/>
            <w:shd w:val="clear" w:color="auto" w:fill="FFFFFF" w:themeFill="background1"/>
          </w:tcPr>
          <w:p w:rsidR="00354857" w:rsidRPr="000F2C2D" w:rsidRDefault="00354857" w:rsidP="008A6F00">
            <w:pPr>
              <w:pStyle w:val="Bezeichnungstex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54857" w:rsidRPr="003502A2" w:rsidTr="000F2C2D">
        <w:trPr>
          <w:cantSplit/>
          <w:trHeight w:val="567"/>
        </w:trPr>
        <w:tc>
          <w:tcPr>
            <w:tcW w:w="9433" w:type="dxa"/>
            <w:gridSpan w:val="2"/>
            <w:shd w:val="clear" w:color="auto" w:fill="D9D9D9" w:themeFill="background1" w:themeFillShade="D9"/>
          </w:tcPr>
          <w:p w:rsidR="00354857" w:rsidRPr="000F2C2D" w:rsidRDefault="00354857" w:rsidP="008A6F00">
            <w:pPr>
              <w:pStyle w:val="Bezeichnungstext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 xml:space="preserve">Beschreibung der betroffenen Personengruppen und der diesbezüglichen Daten oder Datenkategorien </w:t>
            </w:r>
            <w:r w:rsidRPr="000F2C2D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BDSG, DSGVO</w:t>
            </w:r>
          </w:p>
          <w:p w:rsidR="00354857" w:rsidRPr="000F2C2D" w:rsidRDefault="00354857" w:rsidP="008A6F00">
            <w:pPr>
              <w:pStyle w:val="Bezeichnungstext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i/>
                <w:sz w:val="24"/>
                <w:szCs w:val="24"/>
              </w:rPr>
              <w:t>Bitte für jede Personengruppe die zugehörigen Daten/Datenkategorien angeben</w:t>
            </w:r>
          </w:p>
        </w:tc>
      </w:tr>
      <w:tr w:rsidR="00354857" w:rsidRPr="003502A2" w:rsidTr="000F2C2D">
        <w:trPr>
          <w:cantSplit/>
          <w:trHeight w:val="567"/>
        </w:trPr>
        <w:tc>
          <w:tcPr>
            <w:tcW w:w="4536" w:type="dxa"/>
            <w:shd w:val="clear" w:color="auto" w:fill="F2F2F2" w:themeFill="background1" w:themeFillShade="F2"/>
          </w:tcPr>
          <w:p w:rsidR="00354857" w:rsidRPr="000F2C2D" w:rsidRDefault="00354857" w:rsidP="008A6F00">
            <w:pPr>
              <w:pStyle w:val="Bezeichnungstext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 xml:space="preserve">Personengruppe </w:t>
            </w:r>
            <w:r w:rsidRPr="000F2C2D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BDSG, DSGVO</w:t>
            </w:r>
          </w:p>
        </w:tc>
        <w:tc>
          <w:tcPr>
            <w:tcW w:w="4897" w:type="dxa"/>
            <w:shd w:val="clear" w:color="auto" w:fill="F2F2F2" w:themeFill="background1" w:themeFillShade="F2"/>
          </w:tcPr>
          <w:p w:rsidR="00354857" w:rsidRPr="000F2C2D" w:rsidRDefault="00354857" w:rsidP="008A6F00">
            <w:pPr>
              <w:pStyle w:val="Bezeichnungstext"/>
              <w:rPr>
                <w:rFonts w:asciiTheme="minorHAnsi" w:hAnsiTheme="minorHAnsi" w:cstheme="minorHAnsi"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sz w:val="24"/>
                <w:szCs w:val="24"/>
              </w:rPr>
              <w:t xml:space="preserve">Daten/Datenkategorie </w:t>
            </w:r>
            <w:r w:rsidRPr="000F2C2D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BDSG, DSGVO</w:t>
            </w:r>
          </w:p>
        </w:tc>
      </w:tr>
      <w:tr w:rsidR="00354857" w:rsidRPr="003502A2" w:rsidTr="000F2C2D">
        <w:trPr>
          <w:cantSplit/>
          <w:trHeight w:val="567"/>
        </w:trPr>
        <w:tc>
          <w:tcPr>
            <w:tcW w:w="4536" w:type="dxa"/>
            <w:shd w:val="clear" w:color="auto" w:fill="FFFFFF" w:themeFill="background1"/>
          </w:tcPr>
          <w:p w:rsidR="00354857" w:rsidRPr="000F2C2D" w:rsidRDefault="00354857" w:rsidP="008A6F00">
            <w:pPr>
              <w:pStyle w:val="Eingabetext"/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</w:rPr>
            </w:pPr>
            <w:r w:rsidRPr="000F2C2D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w:t>sonstige Personen, Mitarbeiter (</w:t>
            </w:r>
            <w:r w:rsidRPr="000F2C2D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</w:rPr>
              <w:t>ggf. ergänzen/ anpassen)</w:t>
            </w:r>
          </w:p>
          <w:p w:rsidR="00354857" w:rsidRPr="000F2C2D" w:rsidRDefault="00354857" w:rsidP="008A6F00">
            <w:pPr>
              <w:pStyle w:val="Eingabetext"/>
              <w:ind w:left="36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857" w:rsidRPr="000F2C2D" w:rsidRDefault="00354857" w:rsidP="008A6F00">
            <w:pPr>
              <w:pStyle w:val="Eingabetex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97" w:type="dxa"/>
            <w:shd w:val="clear" w:color="auto" w:fill="FFFFFF" w:themeFill="background1"/>
          </w:tcPr>
          <w:p w:rsidR="00354857" w:rsidRPr="000F2C2D" w:rsidRDefault="00354857" w:rsidP="008A6F00">
            <w:pPr>
              <w:pStyle w:val="Eingabetext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F2C2D">
              <w:rPr>
                <w:rFonts w:asciiTheme="minorHAnsi" w:hAnsiTheme="minorHAnsi" w:cstheme="minorHAnsi"/>
                <w:noProof/>
                <w:sz w:val="24"/>
                <w:szCs w:val="24"/>
              </w:rPr>
              <w:t>Videoaufnahmen, Livebilder, Standbilder</w:t>
            </w:r>
          </w:p>
          <w:p w:rsidR="00354857" w:rsidRPr="000F2C2D" w:rsidRDefault="00354857" w:rsidP="008A6F00">
            <w:pPr>
              <w:pStyle w:val="Eingabetex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54857" w:rsidRPr="003502A2" w:rsidTr="006E302C">
        <w:trPr>
          <w:cantSplit/>
          <w:trHeight w:val="197"/>
        </w:trPr>
        <w:tc>
          <w:tcPr>
            <w:tcW w:w="4536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  <w:tc>
          <w:tcPr>
            <w:tcW w:w="4897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</w:tc>
      </w:tr>
      <w:tr w:rsidR="00354857" w:rsidRPr="003502A2" w:rsidTr="000F2C2D">
        <w:trPr>
          <w:cantSplit/>
          <w:trHeight w:val="567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Empfänger oder Kategorien von Empfängern, denen die Daten mitgeteilt werden können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BDSG, DSGVO</w:t>
            </w:r>
          </w:p>
        </w:tc>
        <w:tc>
          <w:tcPr>
            <w:tcW w:w="4897" w:type="dxa"/>
            <w:shd w:val="clear" w:color="auto" w:fill="FFFFFF" w:themeFill="background1"/>
          </w:tcPr>
          <w:p w:rsidR="00354857" w:rsidRDefault="00354857" w:rsidP="00354857">
            <w:pPr>
              <w:pStyle w:val="Eingabetext"/>
              <w:numPr>
                <w:ilvl w:val="0"/>
                <w:numId w:val="37"/>
              </w:numPr>
              <w:rPr>
                <w:rFonts w:ascii="Lato Light" w:hAnsi="Lato Light"/>
                <w:noProof/>
                <w:sz w:val="22"/>
                <w:szCs w:val="22"/>
              </w:rPr>
            </w:pPr>
            <w:r>
              <w:rPr>
                <w:rFonts w:ascii="Lato Light" w:hAnsi="Lato Light"/>
                <w:noProof/>
                <w:sz w:val="22"/>
                <w:szCs w:val="22"/>
              </w:rPr>
              <w:t>Interne Stellen: Geschäftsführung</w:t>
            </w:r>
          </w:p>
          <w:p w:rsidR="00354857" w:rsidRDefault="00354857" w:rsidP="008A6F00">
            <w:pPr>
              <w:pStyle w:val="Eingabetext"/>
              <w:ind w:left="723"/>
              <w:rPr>
                <w:rFonts w:ascii="Lato Light" w:hAnsi="Lato Light"/>
                <w:noProof/>
                <w:sz w:val="22"/>
                <w:szCs w:val="22"/>
              </w:rPr>
            </w:pPr>
            <w:r>
              <w:rPr>
                <w:rFonts w:ascii="Lato Light" w:hAnsi="Lato Light"/>
                <w:noProof/>
                <w:sz w:val="22"/>
                <w:szCs w:val="22"/>
              </w:rPr>
              <w:t>(ggf. ergänzen)</w:t>
            </w:r>
          </w:p>
          <w:p w:rsidR="00354857" w:rsidRPr="00BD39A5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  <w:p w:rsidR="00354857" w:rsidRDefault="00354857" w:rsidP="00354857">
            <w:pPr>
              <w:pStyle w:val="Eingabetext"/>
              <w:numPr>
                <w:ilvl w:val="0"/>
                <w:numId w:val="37"/>
              </w:numPr>
              <w:rPr>
                <w:rFonts w:ascii="Lato Light" w:hAnsi="Lato Light"/>
                <w:noProof/>
                <w:sz w:val="22"/>
                <w:szCs w:val="22"/>
              </w:rPr>
            </w:pPr>
            <w:r w:rsidRPr="00BD39A5">
              <w:rPr>
                <w:rFonts w:ascii="Lato Light" w:hAnsi="Lato Light"/>
                <w:noProof/>
                <w:sz w:val="22"/>
                <w:szCs w:val="22"/>
              </w:rPr>
              <w:t>Strafverfolgungsbehörden</w:t>
            </w:r>
          </w:p>
          <w:p w:rsidR="00354857" w:rsidRDefault="00354857" w:rsidP="00354857">
            <w:pPr>
              <w:pStyle w:val="Eingabetext"/>
              <w:numPr>
                <w:ilvl w:val="0"/>
                <w:numId w:val="37"/>
              </w:numPr>
              <w:rPr>
                <w:rFonts w:ascii="Lato Light" w:hAnsi="Lato Light"/>
                <w:noProof/>
                <w:sz w:val="22"/>
                <w:szCs w:val="22"/>
              </w:rPr>
            </w:pPr>
            <w:r>
              <w:rPr>
                <w:rFonts w:ascii="Lato Light" w:hAnsi="Lato Light"/>
                <w:noProof/>
                <w:sz w:val="22"/>
                <w:szCs w:val="22"/>
              </w:rPr>
              <w:t>(</w:t>
            </w:r>
            <w:r>
              <w:rPr>
                <w:rFonts w:ascii="Lato Light" w:hAnsi="Lato Light"/>
                <w:noProof/>
                <w:sz w:val="22"/>
                <w:szCs w:val="22"/>
                <w:highlight w:val="yellow"/>
              </w:rPr>
              <w:t>g</w:t>
            </w:r>
            <w:r w:rsidRPr="009D5D82">
              <w:rPr>
                <w:rFonts w:ascii="Lato Light" w:hAnsi="Lato Light"/>
                <w:noProof/>
                <w:sz w:val="22"/>
                <w:szCs w:val="22"/>
                <w:highlight w:val="yellow"/>
              </w:rPr>
              <w:t>gf. ergänzen</w:t>
            </w:r>
            <w:r>
              <w:rPr>
                <w:rFonts w:ascii="Lato Light" w:hAnsi="Lato Light"/>
                <w:noProof/>
                <w:sz w:val="22"/>
                <w:szCs w:val="22"/>
                <w:highlight w:val="yellow"/>
              </w:rPr>
              <w:t>/ anpassen)</w:t>
            </w:r>
          </w:p>
          <w:p w:rsidR="00354857" w:rsidRPr="00A57F24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</w:tc>
      </w:tr>
      <w:tr w:rsidR="00354857" w:rsidRPr="003502A2" w:rsidTr="000F2C2D">
        <w:trPr>
          <w:cantSplit/>
          <w:trHeight w:val="567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Empfänger in Drittländern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DSGVO</w:t>
            </w:r>
          </w:p>
        </w:tc>
        <w:tc>
          <w:tcPr>
            <w:tcW w:w="4897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</w:tc>
      </w:tr>
      <w:tr w:rsidR="00354857" w:rsidRPr="003502A2" w:rsidTr="000F2C2D">
        <w:trPr>
          <w:cantSplit/>
          <w:trHeight w:val="567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Empfänger in internationalen Organisationen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DSGVO</w:t>
            </w:r>
          </w:p>
        </w:tc>
        <w:tc>
          <w:tcPr>
            <w:tcW w:w="4897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</w:tc>
      </w:tr>
      <w:tr w:rsidR="00354857" w:rsidRPr="003502A2" w:rsidTr="000F2C2D">
        <w:trPr>
          <w:cantSplit/>
          <w:trHeight w:val="2654"/>
        </w:trPr>
        <w:tc>
          <w:tcPr>
            <w:tcW w:w="4536" w:type="dxa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Regelfristen für die Löschung von Daten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BDSG, DSGVO</w:t>
            </w:r>
          </w:p>
        </w:tc>
        <w:tc>
          <w:tcPr>
            <w:tcW w:w="4897" w:type="dxa"/>
            <w:shd w:val="clear" w:color="auto" w:fill="FFFFFF" w:themeFill="background1"/>
          </w:tcPr>
          <w:p w:rsidR="00354857" w:rsidRPr="00A57F24" w:rsidRDefault="00354857" w:rsidP="008A6F00">
            <w:pPr>
              <w:pStyle w:val="Eingabetext"/>
              <w:rPr>
                <w:rFonts w:ascii="Lato Light" w:hAnsi="Lato Light"/>
                <w:sz w:val="22"/>
                <w:szCs w:val="22"/>
              </w:rPr>
            </w:pPr>
            <w:r>
              <w:rPr>
                <w:rFonts w:ascii="Lato Light" w:hAnsi="Lato Light"/>
                <w:noProof/>
                <w:sz w:val="22"/>
                <w:szCs w:val="22"/>
              </w:rPr>
              <w:t>72 Stunden</w:t>
            </w:r>
          </w:p>
          <w:p w:rsidR="00354857" w:rsidRDefault="00354857" w:rsidP="008A6F00">
            <w:pPr>
              <w:pStyle w:val="Eingabetext"/>
              <w:rPr>
                <w:rFonts w:ascii="Lato Light" w:hAnsi="Lato Light"/>
                <w:sz w:val="22"/>
                <w:szCs w:val="22"/>
              </w:rPr>
            </w:pPr>
          </w:p>
          <w:p w:rsidR="00354857" w:rsidRDefault="00354857" w:rsidP="00354857">
            <w:pPr>
              <w:pStyle w:val="Eingabetext"/>
              <w:numPr>
                <w:ilvl w:val="0"/>
                <w:numId w:val="37"/>
              </w:numPr>
              <w:rPr>
                <w:rFonts w:ascii="Lato Light" w:hAnsi="Lato Light"/>
                <w:noProof/>
                <w:sz w:val="22"/>
                <w:szCs w:val="22"/>
              </w:rPr>
            </w:pPr>
            <w:r>
              <w:rPr>
                <w:rFonts w:ascii="Lato Light" w:hAnsi="Lato Light"/>
                <w:noProof/>
                <w:sz w:val="22"/>
                <w:szCs w:val="22"/>
              </w:rPr>
              <w:t>(</w:t>
            </w:r>
            <w:r>
              <w:rPr>
                <w:rFonts w:ascii="Lato Light" w:hAnsi="Lato Light"/>
                <w:noProof/>
                <w:sz w:val="22"/>
                <w:szCs w:val="22"/>
                <w:highlight w:val="yellow"/>
              </w:rPr>
              <w:t>g</w:t>
            </w:r>
            <w:r w:rsidRPr="009D5D82">
              <w:rPr>
                <w:rFonts w:ascii="Lato Light" w:hAnsi="Lato Light"/>
                <w:noProof/>
                <w:sz w:val="22"/>
                <w:szCs w:val="22"/>
                <w:highlight w:val="yellow"/>
              </w:rPr>
              <w:t>gf. ergänzen</w:t>
            </w:r>
            <w:r>
              <w:rPr>
                <w:rFonts w:ascii="Lato Light" w:hAnsi="Lato Light"/>
                <w:noProof/>
                <w:sz w:val="22"/>
                <w:szCs w:val="22"/>
                <w:highlight w:val="yellow"/>
              </w:rPr>
              <w:t>/ anpassen)</w:t>
            </w:r>
          </w:p>
          <w:p w:rsidR="00354857" w:rsidRPr="00A57F24" w:rsidRDefault="00354857" w:rsidP="008A6F00">
            <w:pPr>
              <w:pStyle w:val="Eingabetext"/>
              <w:rPr>
                <w:rFonts w:ascii="Lato Light" w:hAnsi="Lato Light"/>
                <w:sz w:val="22"/>
                <w:szCs w:val="22"/>
              </w:rPr>
            </w:pPr>
          </w:p>
        </w:tc>
      </w:tr>
    </w:tbl>
    <w:p w:rsidR="00354857" w:rsidRDefault="00354857" w:rsidP="00354857">
      <w:pPr>
        <w:pStyle w:val="Text"/>
      </w:pPr>
    </w:p>
    <w:tbl>
      <w:tblPr>
        <w:tblW w:w="9433" w:type="dxa"/>
        <w:tblInd w:w="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1512"/>
        <w:gridCol w:w="1512"/>
        <w:gridCol w:w="756"/>
        <w:gridCol w:w="2629"/>
      </w:tblGrid>
      <w:tr w:rsidR="00354857" w:rsidRPr="00A949CA" w:rsidTr="005E326C">
        <w:trPr>
          <w:cantSplit/>
          <w:trHeight w:val="567"/>
        </w:trPr>
        <w:tc>
          <w:tcPr>
            <w:tcW w:w="9433" w:type="dxa"/>
            <w:gridSpan w:val="5"/>
            <w:shd w:val="clear" w:color="auto" w:fill="BFBFBF" w:themeFill="background1" w:themeFillShade="BF"/>
          </w:tcPr>
          <w:p w:rsidR="00354857" w:rsidRPr="003502A2" w:rsidRDefault="00354857" w:rsidP="008A6F00">
            <w:pPr>
              <w:pStyle w:val="Eingabetext"/>
              <w:spacing w:before="120" w:after="120"/>
              <w:ind w:left="57"/>
              <w:rPr>
                <w:rFonts w:ascii="Lato Light" w:hAnsi="Lato Light"/>
                <w:b/>
                <w:sz w:val="22"/>
                <w:szCs w:val="22"/>
              </w:rPr>
            </w:pPr>
            <w:r w:rsidRPr="003502A2">
              <w:rPr>
                <w:rFonts w:ascii="Lato Light" w:hAnsi="Lato Light"/>
                <w:b/>
                <w:sz w:val="22"/>
                <w:szCs w:val="22"/>
              </w:rPr>
              <w:t>Angaben zum Verfahren</w:t>
            </w:r>
          </w:p>
        </w:tc>
      </w:tr>
      <w:tr w:rsidR="00354857" w:rsidRPr="00737803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Datenübermittlung in Drittstaaten geplant oder im Gange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BDSG, DSGVO</w:t>
            </w:r>
          </w:p>
        </w:tc>
        <w:tc>
          <w:tcPr>
            <w:tcW w:w="4897" w:type="dxa"/>
            <w:gridSpan w:val="3"/>
            <w:shd w:val="clear" w:color="auto" w:fill="FFFFFF" w:themeFill="background1"/>
            <w:vAlign w:val="center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02A2">
              <w:rPr>
                <w:rFonts w:ascii="Lato Light" w:hAnsi="Lato Light"/>
                <w:sz w:val="22"/>
                <w:szCs w:val="22"/>
              </w:rPr>
              <w:instrText xml:space="preserve"> FORMCHECKBOX </w:instrText>
            </w:r>
            <w:r w:rsidR="00C91219">
              <w:rPr>
                <w:rFonts w:ascii="Lato Light" w:hAnsi="Lato Light"/>
                <w:sz w:val="22"/>
                <w:szCs w:val="22"/>
              </w:rPr>
            </w:r>
            <w:r w:rsidR="00C91219">
              <w:rPr>
                <w:rFonts w:ascii="Lato Light" w:hAnsi="Lato Light"/>
                <w:sz w:val="22"/>
                <w:szCs w:val="22"/>
              </w:rPr>
              <w:fldChar w:fldCharType="separate"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end"/>
            </w:r>
            <w:r w:rsidRPr="003502A2">
              <w:rPr>
                <w:rFonts w:ascii="Lato Light" w:hAnsi="Lato Light"/>
                <w:sz w:val="22"/>
                <w:szCs w:val="22"/>
              </w:rPr>
              <w:t xml:space="preserve"> ja </w:t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"/>
            <w:r w:rsidRPr="003502A2">
              <w:rPr>
                <w:rFonts w:ascii="Lato Light" w:hAnsi="Lato Light"/>
                <w:sz w:val="22"/>
                <w:szCs w:val="22"/>
              </w:rPr>
              <w:instrText xml:space="preserve"> FORMCHECKBOX </w:instrText>
            </w:r>
            <w:r w:rsidR="00C91219">
              <w:rPr>
                <w:rFonts w:ascii="Lato Light" w:hAnsi="Lato Light"/>
                <w:sz w:val="22"/>
                <w:szCs w:val="22"/>
              </w:rPr>
            </w:r>
            <w:r w:rsidR="00C91219">
              <w:rPr>
                <w:rFonts w:ascii="Lato Light" w:hAnsi="Lato Light"/>
                <w:sz w:val="22"/>
                <w:szCs w:val="22"/>
              </w:rPr>
              <w:fldChar w:fldCharType="separate"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end"/>
            </w:r>
            <w:bookmarkEnd w:id="1"/>
            <w:r w:rsidRPr="003502A2">
              <w:rPr>
                <w:rFonts w:ascii="Lato Light" w:hAnsi="Lato Light"/>
                <w:sz w:val="22"/>
                <w:szCs w:val="22"/>
              </w:rPr>
              <w:t xml:space="preserve">  nein</w:t>
            </w:r>
          </w:p>
        </w:tc>
      </w:tr>
      <w:tr w:rsidR="00354857" w:rsidRPr="00737803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>Zweck der Datenübermittlung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pacing w:val="-8"/>
                <w:sz w:val="22"/>
                <w:szCs w:val="22"/>
              </w:rPr>
            </w:pPr>
            <w:r w:rsidRPr="003502A2">
              <w:rPr>
                <w:rFonts w:ascii="Lato Light" w:hAnsi="Lato Light"/>
                <w:spacing w:val="-8"/>
                <w:sz w:val="22"/>
                <w:szCs w:val="22"/>
              </w:rPr>
              <w:t>Daten/Datenkategorie</w:t>
            </w:r>
          </w:p>
        </w:tc>
        <w:tc>
          <w:tcPr>
            <w:tcW w:w="2629" w:type="dxa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>Drittland DSGVO</w:t>
            </w:r>
          </w:p>
        </w:tc>
      </w:tr>
      <w:tr w:rsidR="00354857" w:rsidRPr="00737803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</w:tc>
        <w:tc>
          <w:tcPr>
            <w:tcW w:w="2629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</w:tc>
      </w:tr>
      <w:tr w:rsidR="00354857" w:rsidRPr="00737803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</w:tc>
        <w:tc>
          <w:tcPr>
            <w:tcW w:w="2629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</w:p>
        </w:tc>
      </w:tr>
      <w:tr w:rsidR="00354857" w:rsidRPr="00737803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Datenübermittlung an eine internationale Organisation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DSGVO</w:t>
            </w:r>
          </w:p>
        </w:tc>
        <w:tc>
          <w:tcPr>
            <w:tcW w:w="4897" w:type="dxa"/>
            <w:gridSpan w:val="3"/>
            <w:shd w:val="clear" w:color="auto" w:fill="FFFFFF" w:themeFill="background1"/>
            <w:vAlign w:val="center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02A2">
              <w:rPr>
                <w:rFonts w:ascii="Lato Light" w:hAnsi="Lato Light"/>
                <w:sz w:val="22"/>
                <w:szCs w:val="22"/>
              </w:rPr>
              <w:instrText xml:space="preserve"> FORMCHECKBOX </w:instrText>
            </w:r>
            <w:r w:rsidR="00C91219">
              <w:rPr>
                <w:rFonts w:ascii="Lato Light" w:hAnsi="Lato Light"/>
                <w:sz w:val="22"/>
                <w:szCs w:val="22"/>
              </w:rPr>
            </w:r>
            <w:r w:rsidR="00C91219">
              <w:rPr>
                <w:rFonts w:ascii="Lato Light" w:hAnsi="Lato Light"/>
                <w:sz w:val="22"/>
                <w:szCs w:val="22"/>
              </w:rPr>
              <w:fldChar w:fldCharType="separate"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end"/>
            </w:r>
            <w:r w:rsidRPr="003502A2">
              <w:rPr>
                <w:rFonts w:ascii="Lato Light" w:hAnsi="Lato Light"/>
                <w:sz w:val="22"/>
                <w:szCs w:val="22"/>
              </w:rPr>
              <w:t xml:space="preserve"> ja </w:t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502A2">
              <w:rPr>
                <w:rFonts w:ascii="Lato Light" w:hAnsi="Lato Light"/>
                <w:sz w:val="22"/>
                <w:szCs w:val="22"/>
              </w:rPr>
              <w:instrText xml:space="preserve"> FORMCHECKBOX </w:instrText>
            </w:r>
            <w:r w:rsidR="00C91219">
              <w:rPr>
                <w:rFonts w:ascii="Lato Light" w:hAnsi="Lato Light"/>
                <w:sz w:val="22"/>
                <w:szCs w:val="22"/>
              </w:rPr>
            </w:r>
            <w:r w:rsidR="00C91219">
              <w:rPr>
                <w:rFonts w:ascii="Lato Light" w:hAnsi="Lato Light"/>
                <w:sz w:val="22"/>
                <w:szCs w:val="22"/>
              </w:rPr>
              <w:fldChar w:fldCharType="separate"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end"/>
            </w:r>
            <w:r w:rsidRPr="003502A2">
              <w:rPr>
                <w:rFonts w:ascii="Lato Light" w:hAnsi="Lato Light"/>
                <w:sz w:val="22"/>
                <w:szCs w:val="22"/>
              </w:rPr>
              <w:t xml:space="preserve">  nein</w:t>
            </w:r>
          </w:p>
        </w:tc>
      </w:tr>
      <w:tr w:rsidR="00354857" w:rsidRPr="008871AD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>Zweck der Datenübermittlung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pacing w:val="-8"/>
                <w:sz w:val="22"/>
                <w:szCs w:val="22"/>
              </w:rPr>
            </w:pPr>
            <w:r w:rsidRPr="003502A2">
              <w:rPr>
                <w:rFonts w:ascii="Lato Light" w:hAnsi="Lato Light"/>
                <w:spacing w:val="-8"/>
                <w:sz w:val="22"/>
                <w:szCs w:val="22"/>
              </w:rPr>
              <w:t>Daten/Datenkategorie</w:t>
            </w:r>
          </w:p>
        </w:tc>
        <w:tc>
          <w:tcPr>
            <w:tcW w:w="2629" w:type="dxa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Internat. Organisation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DSGVO</w:t>
            </w:r>
          </w:p>
        </w:tc>
      </w:tr>
      <w:tr w:rsidR="00354857" w:rsidRPr="008871AD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pacing w:val="-8"/>
                <w:sz w:val="22"/>
                <w:szCs w:val="22"/>
              </w:rPr>
            </w:pPr>
          </w:p>
        </w:tc>
        <w:tc>
          <w:tcPr>
            <w:tcW w:w="2629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</w:tr>
      <w:tr w:rsidR="00354857" w:rsidRPr="008871AD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pacing w:val="-8"/>
                <w:sz w:val="22"/>
                <w:szCs w:val="22"/>
              </w:rPr>
            </w:pPr>
          </w:p>
        </w:tc>
        <w:tc>
          <w:tcPr>
            <w:tcW w:w="2629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</w:tr>
      <w:tr w:rsidR="00354857" w:rsidRPr="00737803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Datenübermittlung gem. Art. 49 Abs. 1 Unterabsatz 2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DSGVO</w:t>
            </w:r>
          </w:p>
        </w:tc>
        <w:tc>
          <w:tcPr>
            <w:tcW w:w="4897" w:type="dxa"/>
            <w:gridSpan w:val="3"/>
            <w:shd w:val="clear" w:color="auto" w:fill="FFFFFF" w:themeFill="background1"/>
            <w:vAlign w:val="center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02A2">
              <w:rPr>
                <w:rFonts w:ascii="Lato Light" w:hAnsi="Lato Light"/>
                <w:sz w:val="22"/>
                <w:szCs w:val="22"/>
              </w:rPr>
              <w:instrText xml:space="preserve"> FORMCHECKBOX </w:instrText>
            </w:r>
            <w:r w:rsidR="00C91219">
              <w:rPr>
                <w:rFonts w:ascii="Lato Light" w:hAnsi="Lato Light"/>
                <w:sz w:val="22"/>
                <w:szCs w:val="22"/>
              </w:rPr>
            </w:r>
            <w:r w:rsidR="00C91219">
              <w:rPr>
                <w:rFonts w:ascii="Lato Light" w:hAnsi="Lato Light"/>
                <w:sz w:val="22"/>
                <w:szCs w:val="22"/>
              </w:rPr>
              <w:fldChar w:fldCharType="separate"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end"/>
            </w:r>
            <w:r w:rsidRPr="003502A2">
              <w:rPr>
                <w:rFonts w:ascii="Lato Light" w:hAnsi="Lato Light"/>
                <w:sz w:val="22"/>
                <w:szCs w:val="22"/>
              </w:rPr>
              <w:t xml:space="preserve"> ja </w:t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502A2">
              <w:rPr>
                <w:rFonts w:ascii="Lato Light" w:hAnsi="Lato Light"/>
                <w:sz w:val="22"/>
                <w:szCs w:val="22"/>
              </w:rPr>
              <w:instrText xml:space="preserve"> FORMCHECKBOX </w:instrText>
            </w:r>
            <w:r w:rsidR="00C91219">
              <w:rPr>
                <w:rFonts w:ascii="Lato Light" w:hAnsi="Lato Light"/>
                <w:sz w:val="22"/>
                <w:szCs w:val="22"/>
              </w:rPr>
            </w:r>
            <w:r w:rsidR="00C91219">
              <w:rPr>
                <w:rFonts w:ascii="Lato Light" w:hAnsi="Lato Light"/>
                <w:sz w:val="22"/>
                <w:szCs w:val="22"/>
              </w:rPr>
              <w:fldChar w:fldCharType="separate"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end"/>
            </w:r>
            <w:r w:rsidRPr="003502A2">
              <w:rPr>
                <w:rFonts w:ascii="Lato Light" w:hAnsi="Lato Light"/>
                <w:sz w:val="22"/>
                <w:szCs w:val="22"/>
              </w:rPr>
              <w:t xml:space="preserve">  nein</w:t>
            </w:r>
          </w:p>
        </w:tc>
      </w:tr>
      <w:tr w:rsidR="00354857" w:rsidRPr="008871AD" w:rsidTr="005E326C">
        <w:trPr>
          <w:cantSplit/>
          <w:trHeight w:val="567"/>
        </w:trPr>
        <w:tc>
          <w:tcPr>
            <w:tcW w:w="9433" w:type="dxa"/>
            <w:gridSpan w:val="5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Dokumentation geeigneter Garantien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DSGVO</w:t>
            </w:r>
          </w:p>
        </w:tc>
      </w:tr>
      <w:tr w:rsidR="00354857" w:rsidRPr="008871AD" w:rsidTr="005E326C">
        <w:trPr>
          <w:cantSplit/>
          <w:trHeight w:val="567"/>
        </w:trPr>
        <w:tc>
          <w:tcPr>
            <w:tcW w:w="9433" w:type="dxa"/>
            <w:gridSpan w:val="5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  <w:p w:rsidR="00354857" w:rsidRPr="003502A2" w:rsidRDefault="00354857" w:rsidP="008A6F00">
            <w:pPr>
              <w:pStyle w:val="Bezeichnungstext"/>
              <w:ind w:left="0"/>
              <w:rPr>
                <w:rFonts w:ascii="Lato Light" w:hAnsi="Lato Light"/>
                <w:sz w:val="22"/>
                <w:szCs w:val="22"/>
              </w:rPr>
            </w:pPr>
          </w:p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</w:tr>
      <w:tr w:rsidR="00354857" w:rsidRPr="003502A2" w:rsidTr="005E326C">
        <w:trPr>
          <w:cantSplit/>
          <w:trHeight w:val="567"/>
        </w:trPr>
        <w:tc>
          <w:tcPr>
            <w:tcW w:w="94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b/>
                <w:sz w:val="22"/>
                <w:szCs w:val="22"/>
              </w:rPr>
            </w:pPr>
            <w:r w:rsidRPr="003502A2">
              <w:rPr>
                <w:rFonts w:ascii="Lato Light" w:hAnsi="Lato Light"/>
                <w:b/>
                <w:sz w:val="22"/>
                <w:szCs w:val="22"/>
              </w:rPr>
              <w:t>Technische und organisatorische Maßnahmen</w:t>
            </w:r>
          </w:p>
        </w:tc>
      </w:tr>
      <w:tr w:rsidR="00354857" w:rsidRPr="003502A2" w:rsidTr="005E326C">
        <w:trPr>
          <w:cantSplit/>
          <w:trHeight w:val="567"/>
        </w:trPr>
        <w:tc>
          <w:tcPr>
            <w:tcW w:w="4536" w:type="dxa"/>
            <w:gridSpan w:val="2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Die Maßnahmen entsprechen den allgemeinen technischen und organisatorischen Maßnahmen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BDSG, DSGVO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br/>
            </w:r>
          </w:p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i/>
                <w:sz w:val="22"/>
                <w:szCs w:val="22"/>
              </w:rPr>
            </w:pPr>
            <w:r w:rsidRPr="003502A2">
              <w:rPr>
                <w:rFonts w:ascii="Lato Light" w:hAnsi="Lato Light"/>
                <w:i/>
                <w:sz w:val="22"/>
                <w:szCs w:val="22"/>
              </w:rPr>
              <w:t>Die Beschreibung der allgemeinen TOMs erfolgt in einem separaten Dokument</w:t>
            </w:r>
          </w:p>
        </w:tc>
        <w:tc>
          <w:tcPr>
            <w:tcW w:w="4897" w:type="dxa"/>
            <w:gridSpan w:val="3"/>
            <w:shd w:val="clear" w:color="auto" w:fill="FFFFFF" w:themeFill="background1"/>
            <w:vAlign w:val="center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noProof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502A2">
              <w:rPr>
                <w:rFonts w:ascii="Lato Light" w:hAnsi="Lato Light"/>
                <w:sz w:val="22"/>
                <w:szCs w:val="22"/>
              </w:rPr>
              <w:instrText xml:space="preserve"> FORMCHECKBOX </w:instrText>
            </w:r>
            <w:r w:rsidR="00C91219">
              <w:rPr>
                <w:rFonts w:ascii="Lato Light" w:hAnsi="Lato Light"/>
                <w:sz w:val="22"/>
                <w:szCs w:val="22"/>
              </w:rPr>
            </w:r>
            <w:r w:rsidR="00C91219">
              <w:rPr>
                <w:rFonts w:ascii="Lato Light" w:hAnsi="Lato Light"/>
                <w:sz w:val="22"/>
                <w:szCs w:val="22"/>
              </w:rPr>
              <w:fldChar w:fldCharType="separate"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end"/>
            </w:r>
            <w:r w:rsidRPr="003502A2">
              <w:rPr>
                <w:rFonts w:ascii="Lato Light" w:hAnsi="Lato Light"/>
                <w:sz w:val="22"/>
                <w:szCs w:val="22"/>
              </w:rPr>
              <w:t xml:space="preserve"> ja </w:t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tab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02A2">
              <w:rPr>
                <w:rFonts w:ascii="Lato Light" w:hAnsi="Lato Light"/>
                <w:sz w:val="22"/>
                <w:szCs w:val="22"/>
              </w:rPr>
              <w:instrText xml:space="preserve"> FORMCHECKBOX </w:instrText>
            </w:r>
            <w:r w:rsidR="00C91219">
              <w:rPr>
                <w:rFonts w:ascii="Lato Light" w:hAnsi="Lato Light"/>
                <w:sz w:val="22"/>
                <w:szCs w:val="22"/>
              </w:rPr>
            </w:r>
            <w:r w:rsidR="00C91219">
              <w:rPr>
                <w:rFonts w:ascii="Lato Light" w:hAnsi="Lato Light"/>
                <w:sz w:val="22"/>
                <w:szCs w:val="22"/>
              </w:rPr>
              <w:fldChar w:fldCharType="separate"/>
            </w:r>
            <w:r w:rsidRPr="003502A2">
              <w:rPr>
                <w:rFonts w:ascii="Lato Light" w:hAnsi="Lato Light"/>
                <w:sz w:val="22"/>
                <w:szCs w:val="22"/>
              </w:rPr>
              <w:fldChar w:fldCharType="end"/>
            </w:r>
            <w:r w:rsidRPr="003502A2">
              <w:rPr>
                <w:rFonts w:ascii="Lato Light" w:hAnsi="Lato Light"/>
                <w:sz w:val="22"/>
                <w:szCs w:val="22"/>
              </w:rPr>
              <w:t xml:space="preserve">  nein</w:t>
            </w:r>
          </w:p>
        </w:tc>
      </w:tr>
      <w:tr w:rsidR="00354857" w:rsidRPr="003502A2" w:rsidTr="005E326C">
        <w:trPr>
          <w:cantSplit/>
          <w:trHeight w:val="567"/>
        </w:trPr>
        <w:tc>
          <w:tcPr>
            <w:tcW w:w="9433" w:type="dxa"/>
            <w:gridSpan w:val="5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Es sind für dieses Verfahren folgende abweichende/zusätzliche Maßnahmen getroffen: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BDSG, DSGVO</w:t>
            </w:r>
          </w:p>
        </w:tc>
      </w:tr>
      <w:tr w:rsidR="00354857" w:rsidRPr="003502A2" w:rsidTr="005E326C">
        <w:trPr>
          <w:cantSplit/>
          <w:trHeight w:val="567"/>
        </w:trPr>
        <w:tc>
          <w:tcPr>
            <w:tcW w:w="9433" w:type="dxa"/>
            <w:gridSpan w:val="5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  <w:p w:rsidR="00354857" w:rsidRPr="003502A2" w:rsidRDefault="00354857" w:rsidP="008A6F00">
            <w:pPr>
              <w:pStyle w:val="Bezeichnungstext"/>
              <w:ind w:left="0"/>
              <w:rPr>
                <w:rFonts w:ascii="Lato Light" w:hAnsi="Lato Light"/>
                <w:sz w:val="22"/>
                <w:szCs w:val="22"/>
              </w:rPr>
            </w:pPr>
          </w:p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</w:tr>
      <w:tr w:rsidR="00354857" w:rsidRPr="003502A2" w:rsidTr="005E326C">
        <w:trPr>
          <w:cantSplit/>
          <w:trHeight w:val="284"/>
        </w:trPr>
        <w:tc>
          <w:tcPr>
            <w:tcW w:w="9433" w:type="dxa"/>
            <w:gridSpan w:val="5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</w:tr>
      <w:tr w:rsidR="00354857" w:rsidRPr="003502A2" w:rsidTr="005E326C">
        <w:trPr>
          <w:cantSplit/>
          <w:trHeight w:val="567"/>
        </w:trPr>
        <w:tc>
          <w:tcPr>
            <w:tcW w:w="9433" w:type="dxa"/>
            <w:gridSpan w:val="5"/>
            <w:shd w:val="clear" w:color="auto" w:fill="D9D9D9" w:themeFill="background1" w:themeFillShade="D9"/>
          </w:tcPr>
          <w:p w:rsidR="00354857" w:rsidRPr="003502A2" w:rsidRDefault="00354857" w:rsidP="008A6F00">
            <w:pPr>
              <w:pStyle w:val="Bezeichnungstext"/>
              <w:keepNext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Zugriffsberechtigte Personen oder Personengruppen je Datenart oder Datenkategorie und deren Zugriffsrecht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BDSG, DSGVO</w:t>
            </w:r>
          </w:p>
          <w:p w:rsidR="00354857" w:rsidRPr="003502A2" w:rsidRDefault="00354857" w:rsidP="008A6F00">
            <w:pPr>
              <w:keepNext/>
              <w:rPr>
                <w:rFonts w:ascii="Lato Light" w:hAnsi="Lato Light"/>
                <w:sz w:val="22"/>
              </w:rPr>
            </w:pPr>
          </w:p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i/>
                <w:sz w:val="22"/>
                <w:szCs w:val="22"/>
              </w:rPr>
            </w:pPr>
            <w:r w:rsidRPr="003502A2">
              <w:rPr>
                <w:rFonts w:ascii="Lato Light" w:hAnsi="Lato Light"/>
                <w:i/>
                <w:sz w:val="22"/>
                <w:szCs w:val="22"/>
              </w:rPr>
              <w:t>V = Vollzugriff (beinhaltet Recht zur Berechtigungsvergabe), L = nur lesend, LS = lesend und schreibend</w:t>
            </w:r>
          </w:p>
        </w:tc>
      </w:tr>
      <w:tr w:rsidR="00354857" w:rsidRPr="003502A2" w:rsidTr="005E326C">
        <w:trPr>
          <w:cantSplit/>
          <w:trHeight w:val="567"/>
        </w:trPr>
        <w:tc>
          <w:tcPr>
            <w:tcW w:w="3024" w:type="dxa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 xml:space="preserve">Datenart/Datenkategorie 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>BDSG, DSGVO</w:t>
            </w:r>
          </w:p>
        </w:tc>
        <w:tc>
          <w:tcPr>
            <w:tcW w:w="3024" w:type="dxa"/>
            <w:gridSpan w:val="2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>Zugriffsberechtigte Personen(gruppe)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 xml:space="preserve"> BDSG, DSGVO</w:t>
            </w:r>
          </w:p>
        </w:tc>
        <w:tc>
          <w:tcPr>
            <w:tcW w:w="3385" w:type="dxa"/>
            <w:gridSpan w:val="2"/>
            <w:shd w:val="clear" w:color="auto" w:fill="F2F2F2" w:themeFill="background1" w:themeFillShade="F2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 w:rsidRPr="003502A2">
              <w:rPr>
                <w:rFonts w:ascii="Lato Light" w:hAnsi="Lato Light"/>
                <w:sz w:val="22"/>
                <w:szCs w:val="22"/>
              </w:rPr>
              <w:t>Zugriffsrecht</w:t>
            </w:r>
            <w:r w:rsidRPr="003502A2">
              <w:rPr>
                <w:rFonts w:ascii="Lato Light" w:hAnsi="Lato Light"/>
                <w:sz w:val="22"/>
                <w:szCs w:val="22"/>
                <w:vertAlign w:val="superscript"/>
              </w:rPr>
              <w:t xml:space="preserve"> BDSG, DSGVO</w:t>
            </w:r>
          </w:p>
        </w:tc>
      </w:tr>
      <w:tr w:rsidR="00354857" w:rsidRPr="003502A2" w:rsidTr="005E326C">
        <w:trPr>
          <w:cantSplit/>
          <w:trHeight w:val="567"/>
        </w:trPr>
        <w:tc>
          <w:tcPr>
            <w:tcW w:w="3024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>
              <w:rPr>
                <w:rFonts w:ascii="Lato Light" w:hAnsi="Lato Light"/>
                <w:sz w:val="22"/>
                <w:szCs w:val="22"/>
              </w:rPr>
              <w:t>Videodaten</w:t>
            </w:r>
          </w:p>
        </w:tc>
        <w:tc>
          <w:tcPr>
            <w:tcW w:w="3024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>
              <w:rPr>
                <w:rFonts w:ascii="Lato Light" w:hAnsi="Lato Light"/>
                <w:sz w:val="22"/>
                <w:szCs w:val="22"/>
              </w:rPr>
              <w:t>Geschäftsführung</w:t>
            </w:r>
          </w:p>
        </w:tc>
        <w:tc>
          <w:tcPr>
            <w:tcW w:w="3385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>
              <w:rPr>
                <w:rFonts w:ascii="Lato Light" w:hAnsi="Lato Light"/>
                <w:sz w:val="22"/>
                <w:szCs w:val="22"/>
              </w:rPr>
              <w:t>L</w:t>
            </w:r>
          </w:p>
        </w:tc>
      </w:tr>
      <w:tr w:rsidR="00354857" w:rsidRPr="003502A2" w:rsidTr="005E326C">
        <w:trPr>
          <w:cantSplit/>
          <w:trHeight w:val="567"/>
        </w:trPr>
        <w:tc>
          <w:tcPr>
            <w:tcW w:w="3024" w:type="dxa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>
              <w:rPr>
                <w:rFonts w:ascii="Lato Light" w:hAnsi="Lato Light"/>
                <w:sz w:val="22"/>
                <w:szCs w:val="22"/>
              </w:rPr>
              <w:t>Videodaten</w:t>
            </w:r>
          </w:p>
        </w:tc>
        <w:tc>
          <w:tcPr>
            <w:tcW w:w="3024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>
              <w:rPr>
                <w:rFonts w:ascii="Lato Light" w:hAnsi="Lato Light"/>
                <w:sz w:val="22"/>
                <w:szCs w:val="22"/>
              </w:rPr>
              <w:t>Strafverfolgungsbehörden</w:t>
            </w:r>
          </w:p>
        </w:tc>
        <w:tc>
          <w:tcPr>
            <w:tcW w:w="3385" w:type="dxa"/>
            <w:gridSpan w:val="2"/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>
              <w:rPr>
                <w:rFonts w:ascii="Lato Light" w:hAnsi="Lato Light"/>
                <w:sz w:val="22"/>
                <w:szCs w:val="22"/>
              </w:rPr>
              <w:t>L</w:t>
            </w:r>
          </w:p>
        </w:tc>
      </w:tr>
      <w:tr w:rsidR="00354857" w:rsidRPr="003502A2" w:rsidTr="005E326C">
        <w:trPr>
          <w:cantSplit/>
          <w:trHeight w:val="567"/>
        </w:trPr>
        <w:tc>
          <w:tcPr>
            <w:tcW w:w="3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54857" w:rsidRPr="003502A2" w:rsidRDefault="00354857" w:rsidP="008A6F00">
            <w:pPr>
              <w:pStyle w:val="Eingabetext"/>
              <w:rPr>
                <w:rFonts w:ascii="Lato Light" w:hAnsi="Lato Light"/>
                <w:sz w:val="22"/>
                <w:szCs w:val="22"/>
              </w:rPr>
            </w:pPr>
          </w:p>
        </w:tc>
        <w:tc>
          <w:tcPr>
            <w:tcW w:w="3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  <w:r>
              <w:rPr>
                <w:rFonts w:ascii="Lato Light" w:hAnsi="Lato Light"/>
                <w:sz w:val="22"/>
                <w:szCs w:val="22"/>
              </w:rPr>
              <w:t>…</w:t>
            </w: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</w:tr>
      <w:tr w:rsidR="00354857" w:rsidRPr="003502A2" w:rsidTr="005E326C">
        <w:trPr>
          <w:cantSplit/>
          <w:trHeight w:val="567"/>
        </w:trPr>
        <w:tc>
          <w:tcPr>
            <w:tcW w:w="3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  <w:tc>
          <w:tcPr>
            <w:tcW w:w="3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54857" w:rsidRPr="003502A2" w:rsidRDefault="00354857" w:rsidP="008A6F00">
            <w:pPr>
              <w:pStyle w:val="Bezeichnungstext"/>
              <w:rPr>
                <w:rFonts w:ascii="Lato Light" w:hAnsi="Lato Light"/>
                <w:sz w:val="22"/>
                <w:szCs w:val="22"/>
              </w:rPr>
            </w:pPr>
          </w:p>
        </w:tc>
      </w:tr>
    </w:tbl>
    <w:p w:rsidR="00313697" w:rsidRPr="00107D7D" w:rsidRDefault="00313697" w:rsidP="005E326C">
      <w:pPr>
        <w:pStyle w:val="Bezeichnungstext"/>
      </w:pPr>
    </w:p>
    <w:sectPr w:rsidR="00313697" w:rsidRPr="00107D7D" w:rsidSect="00FE6FD3">
      <w:headerReference w:type="even" r:id="rId9"/>
      <w:headerReference w:type="default" r:id="rId10"/>
      <w:footerReference w:type="even" r:id="rId11"/>
      <w:headerReference w:type="first" r:id="rId12"/>
      <w:pgSz w:w="11906" w:h="16838" w:code="9"/>
      <w:pgMar w:top="1134" w:right="1134" w:bottom="1134" w:left="1134" w:header="1134" w:footer="0" w:gutter="0"/>
      <w:cols w:space="99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3DB" w:rsidRDefault="003663DB" w:rsidP="00A0023A">
      <w:pPr>
        <w:spacing w:after="0"/>
      </w:pPr>
      <w:r>
        <w:separator/>
      </w:r>
    </w:p>
    <w:p w:rsidR="004B750F" w:rsidRDefault="004B750F"/>
    <w:p w:rsidR="004D0933" w:rsidRDefault="004D0933"/>
  </w:endnote>
  <w:endnote w:type="continuationSeparator" w:id="0">
    <w:p w:rsidR="003663DB" w:rsidRDefault="003663DB" w:rsidP="00A0023A">
      <w:pPr>
        <w:spacing w:after="0"/>
      </w:pPr>
      <w:r>
        <w:continuationSeparator/>
      </w:r>
    </w:p>
    <w:p w:rsidR="004B750F" w:rsidRDefault="004B750F"/>
    <w:p w:rsidR="004D0933" w:rsidRDefault="004D09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79C235D-085C-42C4-BD88-BA683F1DD0F1}"/>
    <w:embedBold r:id="rId2" w:fontKey="{B7D12346-0CC6-4F38-80A7-6EBF136FDC82}"/>
    <w:embedItalic r:id="rId3" w:fontKey="{6CF1A3C9-A585-439C-B2CE-54652899DBF2}"/>
    <w:embedBoldItalic r:id="rId4" w:fontKey="{6CBE19EE-99F8-40F5-8C48-2F4A1A770294}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5" w:fontKey="{0E6BC55E-62A4-4382-87A1-F53BD64A5C7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D463B64D-56D5-4B12-890B-909FE2E2B79A}"/>
    <w:embedBold r:id="rId7" w:fontKey="{78474BE9-A60F-4C7A-B056-2F8B715179B9}"/>
    <w:embedItalic r:id="rId8" w:fontKey="{2BA1A20A-EE6F-4902-BC30-1DC4EE70C1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DCC6E2-A9FC-4341-B09C-3088DC1459B4}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55" w:rsidRDefault="008B2450" w:rsidP="006B42B1">
    <w:pPr>
      <w:pStyle w:val="Fuzeile"/>
      <w:tabs>
        <w:tab w:val="clear" w:pos="4536"/>
        <w:tab w:val="center" w:pos="5245"/>
      </w:tabs>
      <w:ind w:left="-426"/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F47655" w:rsidRPr="00AB3611">
      <w:rPr>
        <w:b/>
        <w:noProof/>
      </w:rPr>
      <w:t>38</w:t>
    </w:r>
    <w:r>
      <w:rPr>
        <w:b/>
        <w:noProof/>
      </w:rPr>
      <w:fldChar w:fldCharType="end"/>
    </w:r>
    <w:r w:rsidR="00F47655">
      <w:t xml:space="preserve"> </w:t>
    </w:r>
    <w:r w:rsidR="00F47655">
      <w:rPr>
        <w:b/>
      </w:rPr>
      <w:t>|</w:t>
    </w:r>
  </w:p>
  <w:p w:rsidR="00F47655" w:rsidRPr="000A56E3" w:rsidRDefault="00F47655" w:rsidP="006B42B1">
    <w:pPr>
      <w:pStyle w:val="Fuzeile"/>
      <w:tabs>
        <w:tab w:val="clear" w:pos="4536"/>
        <w:tab w:val="center" w:pos="5245"/>
      </w:tabs>
      <w:ind w:left="-426"/>
      <w:rPr>
        <w:sz w:val="2"/>
        <w:szCs w:val="2"/>
      </w:rPr>
    </w:pPr>
  </w:p>
  <w:p w:rsidR="004B750F" w:rsidRDefault="004B750F"/>
  <w:p w:rsidR="004D0933" w:rsidRDefault="004D09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3DB" w:rsidRDefault="003663DB" w:rsidP="00A0023A">
      <w:pPr>
        <w:spacing w:after="0"/>
      </w:pPr>
      <w:r>
        <w:separator/>
      </w:r>
    </w:p>
    <w:p w:rsidR="004B750F" w:rsidRDefault="004B750F"/>
    <w:p w:rsidR="004D0933" w:rsidRDefault="004D0933"/>
  </w:footnote>
  <w:footnote w:type="continuationSeparator" w:id="0">
    <w:p w:rsidR="003663DB" w:rsidRDefault="003663DB" w:rsidP="00A0023A">
      <w:pPr>
        <w:spacing w:after="0"/>
      </w:pPr>
      <w:r>
        <w:continuationSeparator/>
      </w:r>
    </w:p>
    <w:p w:rsidR="004B750F" w:rsidRDefault="004B750F"/>
    <w:p w:rsidR="004D0933" w:rsidRDefault="004D09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55" w:rsidRDefault="00B91001">
    <w:pPr>
      <w:pStyle w:val="Kopfzeile"/>
    </w:pPr>
    <w:r>
      <w:rPr>
        <w:noProof/>
        <w:lang w:eastAsia="de-DE"/>
      </w:rPr>
      <mc:AlternateContent>
        <mc:Choice Requires="wps">
          <w:drawing>
            <wp:inline distT="0" distB="0" distL="0" distR="0" wp14:anchorId="4D31B876">
              <wp:extent cx="7414895" cy="182880"/>
              <wp:effectExtent l="0" t="0" r="0" b="7620"/>
              <wp:docPr id="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89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655" w:rsidRDefault="00B67FAC" w:rsidP="00B33FDA">
                          <w:pPr>
                            <w:spacing w:after="0"/>
                            <w:jc w:val="left"/>
                            <w:rPr>
                              <w:noProof/>
                            </w:rPr>
                          </w:pPr>
                          <w:r>
                            <w:fldChar w:fldCharType="begin"/>
                          </w:r>
                          <w:r w:rsidR="00F47655"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0F2C2D">
                            <w:rPr>
                              <w:noProof/>
                            </w:rPr>
                            <w:t>Bestätigung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D31B87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width:583.85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" filled="f" stroked="f">
              <v:textbox style="mso-fit-shape-to-text:t" inset=",0,,0">
                <w:txbxContent>
                  <w:p w:rsidR="00F47655" w:rsidRDefault="00B67FAC" w:rsidP="00B33FDA">
                    <w:pPr>
                      <w:spacing w:after="0"/>
                      <w:jc w:val="left"/>
                      <w:rPr>
                        <w:noProof/>
                      </w:rPr>
                    </w:pPr>
                    <w:r>
                      <w:fldChar w:fldCharType="begin"/>
                    </w:r>
                    <w:r w:rsidR="00F47655">
                      <w:instrText xml:space="preserve"> STYLEREF  "1" </w:instrText>
                    </w:r>
                    <w:r>
                      <w:fldChar w:fldCharType="separate"/>
                    </w:r>
                    <w:r w:rsidR="000F2C2D">
                      <w:rPr>
                        <w:noProof/>
                      </w:rPr>
                      <w:t>Bestätigung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8183B8" wp14:editId="5EA6F465">
              <wp:simplePos x="0" y="0"/>
              <wp:positionH relativeFrom="column">
                <wp:posOffset>-763270</wp:posOffset>
              </wp:positionH>
              <wp:positionV relativeFrom="paragraph">
                <wp:posOffset>628650</wp:posOffset>
              </wp:positionV>
              <wp:extent cx="7620000" cy="635"/>
              <wp:effectExtent l="8255" t="9525" r="10795" b="8890"/>
              <wp:wrapNone/>
              <wp:docPr id="6" name="AutoShape 1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00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67A2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-60.1pt;margin-top:49.5pt;width:600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"/>
          </w:pict>
        </mc:Fallback>
      </mc:AlternateContent>
    </w:r>
  </w:p>
  <w:p w:rsidR="004B750F" w:rsidRDefault="004B750F"/>
  <w:p w:rsidR="004D0933" w:rsidRDefault="004D093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50F" w:rsidRPr="007C7DCB" w:rsidRDefault="00BB19CA" w:rsidP="000446CF">
    <w:pPr>
      <w:pStyle w:val="Kopfzeile"/>
      <w:tabs>
        <w:tab w:val="clear" w:pos="4536"/>
        <w:tab w:val="clear" w:pos="9072"/>
        <w:tab w:val="left" w:pos="7088"/>
      </w:tabs>
      <w:spacing w:after="720"/>
      <w:jc w:val="left"/>
      <w:rPr>
        <w:color w:val="7F7F7F" w:themeColor="text1" w:themeTint="80"/>
        <w:szCs w:val="24"/>
        <w:lang w:val="en-US" w:eastAsia="de-DE"/>
      </w:rPr>
    </w:pPr>
    <w:r w:rsidRPr="006E768E">
      <w:rPr>
        <w:b/>
        <w:sz w:val="20"/>
        <w:szCs w:val="20"/>
        <w:lang w:eastAsia="de-DE"/>
      </w:rPr>
      <w:fldChar w:fldCharType="begin"/>
    </w:r>
    <w:r w:rsidRPr="006E768E">
      <w:rPr>
        <w:b/>
        <w:sz w:val="20"/>
        <w:szCs w:val="20"/>
        <w:lang w:eastAsia="de-DE"/>
      </w:rPr>
      <w:instrText>PAGE  \* Arabic  \* MERGEFORMAT</w:instrText>
    </w:r>
    <w:r w:rsidRPr="006E768E">
      <w:rPr>
        <w:b/>
        <w:sz w:val="20"/>
        <w:szCs w:val="20"/>
        <w:lang w:eastAsia="de-DE"/>
      </w:rPr>
      <w:fldChar w:fldCharType="separate"/>
    </w:r>
    <w:r w:rsidR="00C91219">
      <w:rPr>
        <w:b/>
        <w:noProof/>
        <w:sz w:val="20"/>
        <w:szCs w:val="20"/>
        <w:lang w:eastAsia="de-DE"/>
      </w:rPr>
      <w:t>3</w:t>
    </w:r>
    <w:r w:rsidRPr="006E768E">
      <w:rPr>
        <w:b/>
        <w:sz w:val="20"/>
        <w:szCs w:val="20"/>
        <w:lang w:eastAsia="de-DE"/>
      </w:rPr>
      <w:fldChar w:fldCharType="end"/>
    </w:r>
    <w:r>
      <w:rPr>
        <w:b/>
        <w:sz w:val="20"/>
        <w:szCs w:val="20"/>
        <w:lang w:eastAsia="de-DE"/>
      </w:rPr>
      <w:t>/</w:t>
    </w:r>
    <w:r w:rsidRPr="006E768E">
      <w:rPr>
        <w:b/>
        <w:sz w:val="20"/>
        <w:szCs w:val="20"/>
        <w:lang w:eastAsia="de-DE"/>
      </w:rPr>
      <w:fldChar w:fldCharType="begin"/>
    </w:r>
    <w:r w:rsidRPr="006E768E">
      <w:rPr>
        <w:b/>
        <w:sz w:val="20"/>
        <w:szCs w:val="20"/>
        <w:lang w:eastAsia="de-DE"/>
      </w:rPr>
      <w:instrText>NUMPAGES  \* Arabic  \* MERGEFORMAT</w:instrText>
    </w:r>
    <w:r w:rsidRPr="006E768E">
      <w:rPr>
        <w:b/>
        <w:sz w:val="20"/>
        <w:szCs w:val="20"/>
        <w:lang w:eastAsia="de-DE"/>
      </w:rPr>
      <w:fldChar w:fldCharType="separate"/>
    </w:r>
    <w:r w:rsidR="00C91219">
      <w:rPr>
        <w:b/>
        <w:noProof/>
        <w:sz w:val="20"/>
        <w:szCs w:val="20"/>
        <w:lang w:eastAsia="de-DE"/>
      </w:rPr>
      <w:t>3</w:t>
    </w:r>
    <w:r w:rsidRPr="006E768E">
      <w:rPr>
        <w:b/>
        <w:sz w:val="20"/>
        <w:szCs w:val="20"/>
        <w:lang w:eastAsia="de-DE"/>
      </w:rPr>
      <w:fldChar w:fldCharType="end"/>
    </w:r>
    <w:r w:rsidRPr="006E768E">
      <w:rPr>
        <w:b/>
        <w:sz w:val="20"/>
        <w:szCs w:val="20"/>
        <w:lang w:eastAsia="de-DE"/>
      </w:rPr>
      <w:t xml:space="preserve"> </w:t>
    </w:r>
    <w:r w:rsidRPr="00BB19CA">
      <w:rPr>
        <w:sz w:val="20"/>
        <w:szCs w:val="20"/>
        <w:lang w:eastAsia="de-DE"/>
      </w:rPr>
      <w:t>|</w:t>
    </w:r>
    <w:r w:rsidRPr="00F47C84">
      <w:rPr>
        <w:sz w:val="20"/>
        <w:szCs w:val="20"/>
        <w:lang w:eastAsia="de-DE"/>
      </w:rPr>
      <w:t xml:space="preserve"> </w:t>
    </w:r>
    <w:sdt>
      <w:sdtPr>
        <w:rPr>
          <w:sz w:val="20"/>
          <w:szCs w:val="20"/>
          <w:lang w:eastAsia="de-DE"/>
        </w:rPr>
        <w:alias w:val="Veröffentlichungsdatum"/>
        <w:tag w:val=""/>
        <w:id w:val="-1636787214"/>
        <w:placeholder>
          <w:docPart w:val="14DDCFF581CA42F1B084A20470B349DA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0-12-23T00:00:00Z">
          <w:dateFormat w:val="dd.MM.yyyy"/>
          <w:lid w:val="de-DE"/>
          <w:storeMappedDataAs w:val="dateTime"/>
          <w:calendar w:val="gregorian"/>
        </w:date>
      </w:sdtPr>
      <w:sdtEndPr/>
      <w:sdtContent>
        <w:r w:rsidR="003B38B9">
          <w:rPr>
            <w:sz w:val="20"/>
            <w:szCs w:val="20"/>
            <w:lang w:eastAsia="de-DE"/>
          </w:rPr>
          <w:t>23.12.2020</w:t>
        </w:r>
      </w:sdtContent>
    </w:sdt>
    <w:r w:rsidR="007C7DCB">
      <w:rPr>
        <w:sz w:val="20"/>
        <w:szCs w:val="20"/>
        <w:lang w:eastAsia="de-DE"/>
      </w:rPr>
      <w:t xml:space="preserve"> </w:t>
    </w:r>
    <w:r w:rsidRPr="00F47C84">
      <w:rPr>
        <w:sz w:val="20"/>
        <w:szCs w:val="20"/>
        <w:lang w:eastAsia="de-DE"/>
      </w:rPr>
      <w:t>|</w:t>
    </w:r>
    <w:r w:rsidRPr="00F47C84">
      <w:rPr>
        <w:sz w:val="20"/>
        <w:szCs w:val="20"/>
        <w:lang w:val="en-US" w:eastAsia="de-DE"/>
      </w:rPr>
      <w:t xml:space="preserve"> </w:t>
    </w:r>
    <w:sdt>
      <w:sdtPr>
        <w:rPr>
          <w:sz w:val="20"/>
          <w:szCs w:val="20"/>
          <w:lang w:eastAsia="de-DE"/>
        </w:rPr>
        <w:alias w:val="Titel"/>
        <w:tag w:val=""/>
        <w:id w:val="1041180678"/>
        <w:placeholder>
          <w:docPart w:val="5EEC118F0D1542C09FD82D416E558E4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3362A">
          <w:rPr>
            <w:sz w:val="20"/>
            <w:szCs w:val="20"/>
            <w:lang w:eastAsia="de-DE"/>
          </w:rPr>
          <w:t>Verfahrensbeschreibung</w:t>
        </w:r>
      </w:sdtContent>
    </w:sdt>
    <w:r w:rsidR="000446CF">
      <w:rPr>
        <w:sz w:val="20"/>
        <w:szCs w:val="20"/>
        <w:lang w:eastAsia="de-DE"/>
      </w:rPr>
      <w:t>,</w:t>
    </w:r>
    <w:r w:rsidR="000D641C">
      <w:rPr>
        <w:sz w:val="20"/>
        <w:szCs w:val="20"/>
        <w:lang w:eastAsia="de-DE"/>
      </w:rPr>
      <w:t xml:space="preserve"> </w:t>
    </w:r>
    <w:sdt>
      <w:sdtPr>
        <w:rPr>
          <w:sz w:val="20"/>
          <w:szCs w:val="20"/>
          <w:lang w:eastAsia="de-DE"/>
        </w:rPr>
        <w:alias w:val="Thema"/>
        <w:tag w:val=""/>
        <w:id w:val="580343109"/>
        <w:placeholder>
          <w:docPart w:val="AB0E33C961654C5DACB330F1A0B36C5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13362A">
          <w:rPr>
            <w:sz w:val="20"/>
            <w:szCs w:val="20"/>
            <w:lang w:eastAsia="de-DE"/>
          </w:rPr>
          <w:t>Verzeichnis der Verarbeitungstätigkeiten</w:t>
        </w:r>
      </w:sdtContent>
    </w:sdt>
    <w:r>
      <w:rPr>
        <w:color w:val="7F7F7F" w:themeColor="text1" w:themeTint="80"/>
        <w:szCs w:val="24"/>
        <w:lang w:val="en-US" w:eastAsia="de-DE"/>
      </w:rPr>
      <w:tab/>
    </w:r>
    <w:r w:rsidR="00867F53">
      <w:rPr>
        <w:noProof/>
        <w:color w:val="7F7F7F" w:themeColor="text1" w:themeTint="80"/>
        <w:szCs w:val="24"/>
        <w:lang w:eastAsia="de-DE"/>
      </w:rPr>
      <w:drawing>
        <wp:inline distT="0" distB="0" distL="0" distR="0">
          <wp:extent cx="1585903" cy="5004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inks plural s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5903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9A" w:rsidRDefault="00907E9A" w:rsidP="00907E9A">
    <w:pPr>
      <w:pStyle w:val="Kopfzeile"/>
      <w:rPr>
        <w:rFonts w:cs="Arial"/>
        <w:b/>
        <w:smallCap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3E35"/>
    <w:multiLevelType w:val="hybridMultilevel"/>
    <w:tmpl w:val="5D145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C4A85"/>
    <w:multiLevelType w:val="hybridMultilevel"/>
    <w:tmpl w:val="14729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16A87"/>
    <w:multiLevelType w:val="hybridMultilevel"/>
    <w:tmpl w:val="8C7A8F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3719F"/>
    <w:multiLevelType w:val="hybridMultilevel"/>
    <w:tmpl w:val="6380BC1E"/>
    <w:lvl w:ilvl="0" w:tplc="0B32B948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E1231"/>
    <w:multiLevelType w:val="hybridMultilevel"/>
    <w:tmpl w:val="465A826C"/>
    <w:lvl w:ilvl="0" w:tplc="04070005">
      <w:start w:val="1"/>
      <w:numFmt w:val="bullet"/>
      <w:lvlText w:val=""/>
      <w:lvlJc w:val="left"/>
      <w:pPr>
        <w:ind w:left="99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5" w15:restartNumberingAfterBreak="0">
    <w:nsid w:val="0F7A7D9B"/>
    <w:multiLevelType w:val="hybridMultilevel"/>
    <w:tmpl w:val="E27A0F78"/>
    <w:lvl w:ilvl="0" w:tplc="EC144308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67834"/>
    <w:multiLevelType w:val="hybridMultilevel"/>
    <w:tmpl w:val="89169E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04BC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C5D144A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14"/>
        </w:tabs>
        <w:ind w:left="514" w:hanging="514"/>
      </w:pPr>
    </w:lvl>
    <w:lvl w:ilvl="1">
      <w:start w:val="1"/>
      <w:numFmt w:val="decimal"/>
      <w:lvlText w:val="%2."/>
      <w:lvlJc w:val="left"/>
      <w:pPr>
        <w:tabs>
          <w:tab w:val="num" w:pos="1028"/>
        </w:tabs>
        <w:ind w:left="1028" w:hanging="514"/>
      </w:pPr>
    </w:lvl>
    <w:lvl w:ilvl="2">
      <w:start w:val="1"/>
      <w:numFmt w:val="decimal"/>
      <w:pStyle w:val="L1c"/>
      <w:lvlText w:val="%3."/>
      <w:lvlJc w:val="left"/>
      <w:pPr>
        <w:tabs>
          <w:tab w:val="num" w:pos="1542"/>
        </w:tabs>
        <w:ind w:left="1542" w:hanging="514"/>
      </w:pPr>
    </w:lvl>
    <w:lvl w:ilvl="3">
      <w:start w:val="1"/>
      <w:numFmt w:val="decimal"/>
      <w:pStyle w:val="L1d"/>
      <w:lvlText w:val="%4."/>
      <w:lvlJc w:val="left"/>
      <w:pPr>
        <w:tabs>
          <w:tab w:val="num" w:pos="2056"/>
        </w:tabs>
        <w:ind w:left="2056" w:hanging="514"/>
      </w:pPr>
    </w:lvl>
    <w:lvl w:ilvl="4">
      <w:start w:val="1"/>
      <w:numFmt w:val="decimal"/>
      <w:pStyle w:val="L1e"/>
      <w:lvlText w:val="%5."/>
      <w:lvlJc w:val="left"/>
      <w:pPr>
        <w:tabs>
          <w:tab w:val="num" w:pos="2570"/>
        </w:tabs>
        <w:ind w:left="2570" w:hanging="514"/>
      </w:pPr>
    </w:lvl>
    <w:lvl w:ilvl="5">
      <w:start w:val="1"/>
      <w:numFmt w:val="decimal"/>
      <w:pStyle w:val="L1f"/>
      <w:lvlText w:val="%6."/>
      <w:lvlJc w:val="left"/>
      <w:pPr>
        <w:tabs>
          <w:tab w:val="num" w:pos="3084"/>
        </w:tabs>
        <w:ind w:left="3084" w:hanging="514"/>
      </w:pPr>
    </w:lvl>
    <w:lvl w:ilvl="6">
      <w:start w:val="1"/>
      <w:numFmt w:val="decimal"/>
      <w:pStyle w:val="L1g"/>
      <w:lvlText w:val="%7."/>
      <w:lvlJc w:val="left"/>
      <w:pPr>
        <w:tabs>
          <w:tab w:val="num" w:pos="3598"/>
        </w:tabs>
        <w:ind w:left="3598" w:hanging="514"/>
      </w:pPr>
    </w:lvl>
    <w:lvl w:ilvl="7">
      <w:start w:val="1"/>
      <w:numFmt w:val="decimal"/>
      <w:pStyle w:val="L1h"/>
      <w:lvlText w:val="%8."/>
      <w:lvlJc w:val="left"/>
      <w:pPr>
        <w:tabs>
          <w:tab w:val="num" w:pos="4112"/>
        </w:tabs>
        <w:ind w:left="4112" w:hanging="514"/>
      </w:pPr>
    </w:lvl>
    <w:lvl w:ilvl="8">
      <w:start w:val="1"/>
      <w:numFmt w:val="decimal"/>
      <w:pStyle w:val="L1i"/>
      <w:lvlText w:val="%9."/>
      <w:lvlJc w:val="left"/>
      <w:pPr>
        <w:tabs>
          <w:tab w:val="num" w:pos="4626"/>
        </w:tabs>
        <w:ind w:left="4626" w:hanging="514"/>
      </w:pPr>
    </w:lvl>
  </w:abstractNum>
  <w:abstractNum w:abstractNumId="9" w15:restartNumberingAfterBreak="0">
    <w:nsid w:val="31915367"/>
    <w:multiLevelType w:val="hybridMultilevel"/>
    <w:tmpl w:val="7FDA5DB6"/>
    <w:lvl w:ilvl="0" w:tplc="C6F0857C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F4125"/>
    <w:multiLevelType w:val="hybridMultilevel"/>
    <w:tmpl w:val="3A9608F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DC501A"/>
    <w:multiLevelType w:val="multilevel"/>
    <w:tmpl w:val="C9F0A10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C666417"/>
    <w:multiLevelType w:val="hybridMultilevel"/>
    <w:tmpl w:val="43A45A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3736F"/>
    <w:multiLevelType w:val="hybridMultilevel"/>
    <w:tmpl w:val="670EEA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E75C4"/>
    <w:multiLevelType w:val="hybridMultilevel"/>
    <w:tmpl w:val="8D346E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D13CA"/>
    <w:multiLevelType w:val="hybridMultilevel"/>
    <w:tmpl w:val="C756C208"/>
    <w:lvl w:ilvl="0" w:tplc="0407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5C67385"/>
    <w:multiLevelType w:val="hybridMultilevel"/>
    <w:tmpl w:val="384C13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F71A4B"/>
    <w:multiLevelType w:val="hybridMultilevel"/>
    <w:tmpl w:val="C2A49E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07A82"/>
    <w:multiLevelType w:val="hybridMultilevel"/>
    <w:tmpl w:val="C0C01B94"/>
    <w:lvl w:ilvl="0" w:tplc="0B32B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43A7F"/>
    <w:multiLevelType w:val="hybridMultilevel"/>
    <w:tmpl w:val="754C413A"/>
    <w:lvl w:ilvl="0" w:tplc="546C3C7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A65F9"/>
    <w:multiLevelType w:val="hybridMultilevel"/>
    <w:tmpl w:val="8BB2C4D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741420"/>
    <w:multiLevelType w:val="hybridMultilevel"/>
    <w:tmpl w:val="7D548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C655F"/>
    <w:multiLevelType w:val="multilevel"/>
    <w:tmpl w:val="AB4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0E556D"/>
    <w:multiLevelType w:val="hybridMultilevel"/>
    <w:tmpl w:val="FD3ED7C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E1C0C"/>
    <w:multiLevelType w:val="hybridMultilevel"/>
    <w:tmpl w:val="62FCB7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9214B"/>
    <w:multiLevelType w:val="hybridMultilevel"/>
    <w:tmpl w:val="EB48CDC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B67A3"/>
    <w:multiLevelType w:val="hybridMultilevel"/>
    <w:tmpl w:val="FE5C964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BE344F5"/>
    <w:multiLevelType w:val="hybridMultilevel"/>
    <w:tmpl w:val="8AC055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4B4CDD"/>
    <w:multiLevelType w:val="hybridMultilevel"/>
    <w:tmpl w:val="92FC72E6"/>
    <w:lvl w:ilvl="0" w:tplc="32C88422">
      <w:start w:val="5"/>
      <w:numFmt w:val="bullet"/>
      <w:lvlText w:val="-"/>
      <w:lvlJc w:val="left"/>
      <w:pPr>
        <w:ind w:left="720" w:hanging="360"/>
      </w:pPr>
      <w:rPr>
        <w:rFonts w:ascii="Meiryo" w:eastAsia="Meiryo" w:hAnsi="Meiryo" w:cs="Kalinga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32E18"/>
    <w:multiLevelType w:val="hybridMultilevel"/>
    <w:tmpl w:val="2B920B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0F33B1"/>
    <w:multiLevelType w:val="hybridMultilevel"/>
    <w:tmpl w:val="AC06D6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B0F6B"/>
    <w:multiLevelType w:val="hybridMultilevel"/>
    <w:tmpl w:val="AC92EB9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30069"/>
    <w:multiLevelType w:val="multilevel"/>
    <w:tmpl w:val="9524F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42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E9C6FF4"/>
    <w:multiLevelType w:val="hybridMultilevel"/>
    <w:tmpl w:val="EF30B0A8"/>
    <w:lvl w:ilvl="0" w:tplc="6EE815D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8"/>
  </w:num>
  <w:num w:numId="3">
    <w:abstractNumId w:val="10"/>
  </w:num>
  <w:num w:numId="4">
    <w:abstractNumId w:val="6"/>
  </w:num>
  <w:num w:numId="5">
    <w:abstractNumId w:val="1"/>
  </w:num>
  <w:num w:numId="6">
    <w:abstractNumId w:val="16"/>
  </w:num>
  <w:num w:numId="7">
    <w:abstractNumId w:val="2"/>
  </w:num>
  <w:num w:numId="8">
    <w:abstractNumId w:val="32"/>
  </w:num>
  <w:num w:numId="9">
    <w:abstractNumId w:val="25"/>
  </w:num>
  <w:num w:numId="10">
    <w:abstractNumId w:val="31"/>
  </w:num>
  <w:num w:numId="11">
    <w:abstractNumId w:val="12"/>
  </w:num>
  <w:num w:numId="12">
    <w:abstractNumId w:val="20"/>
  </w:num>
  <w:num w:numId="13">
    <w:abstractNumId w:val="14"/>
  </w:num>
  <w:num w:numId="14">
    <w:abstractNumId w:val="19"/>
  </w:num>
  <w:num w:numId="15">
    <w:abstractNumId w:val="7"/>
  </w:num>
  <w:num w:numId="16">
    <w:abstractNumId w:val="5"/>
  </w:num>
  <w:num w:numId="17">
    <w:abstractNumId w:val="21"/>
  </w:num>
  <w:num w:numId="18">
    <w:abstractNumId w:val="33"/>
  </w:num>
  <w:num w:numId="19">
    <w:abstractNumId w:val="27"/>
  </w:num>
  <w:num w:numId="20">
    <w:abstractNumId w:val="0"/>
  </w:num>
  <w:num w:numId="21">
    <w:abstractNumId w:val="29"/>
  </w:num>
  <w:num w:numId="22">
    <w:abstractNumId w:val="9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5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30"/>
  </w:num>
  <w:num w:numId="29">
    <w:abstractNumId w:val="8"/>
  </w:num>
  <w:num w:numId="30">
    <w:abstractNumId w:val="8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514"/>
          </w:tabs>
          <w:ind w:left="514" w:hanging="514"/>
        </w:pPr>
      </w:lvl>
    </w:lvlOverride>
  </w:num>
  <w:num w:numId="31">
    <w:abstractNumId w:val="8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514"/>
          </w:tabs>
          <w:ind w:left="514" w:hanging="514"/>
        </w:pPr>
      </w:lvl>
    </w:lvlOverride>
  </w:num>
  <w:num w:numId="32">
    <w:abstractNumId w:val="8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•"/>
        <w:lvlJc w:val="left"/>
        <w:pPr>
          <w:tabs>
            <w:tab w:val="num" w:pos="1028"/>
          </w:tabs>
          <w:ind w:left="1028" w:hanging="514"/>
        </w:pPr>
      </w:lvl>
    </w:lvlOverride>
  </w:num>
  <w:num w:numId="33">
    <w:abstractNumId w:val="13"/>
  </w:num>
  <w:num w:numId="34">
    <w:abstractNumId w:val="23"/>
  </w:num>
  <w:num w:numId="35">
    <w:abstractNumId w:val="4"/>
  </w:num>
  <w:num w:numId="36">
    <w:abstractNumId w:val="17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bookFoldPrintingSheets w:val="-4"/>
  <w:drawingGridHorizontalSpacing w:val="120"/>
  <w:drawingGridVerticalSpacing w:val="181"/>
  <w:displayHorizontalDrawingGridEvery w:val="2"/>
  <w:characterSpacingControl w:val="doNotCompress"/>
  <w:hdrShapeDefaults>
    <o:shapedefaults v:ext="edit" spidmax="24577">
      <o:colormru v:ext="edit" colors="#6ba05e,#81ae76,#70a464,#81b976,#81bc76,#8aaf75,#76923c,#5e965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0E8"/>
    <w:rsid w:val="000003F2"/>
    <w:rsid w:val="00004C75"/>
    <w:rsid w:val="00005954"/>
    <w:rsid w:val="00005A58"/>
    <w:rsid w:val="0000730D"/>
    <w:rsid w:val="00010298"/>
    <w:rsid w:val="0001041D"/>
    <w:rsid w:val="00011DF9"/>
    <w:rsid w:val="00012453"/>
    <w:rsid w:val="000158D1"/>
    <w:rsid w:val="00017616"/>
    <w:rsid w:val="000228DA"/>
    <w:rsid w:val="000251CA"/>
    <w:rsid w:val="00025568"/>
    <w:rsid w:val="00026029"/>
    <w:rsid w:val="00027B0C"/>
    <w:rsid w:val="000311E0"/>
    <w:rsid w:val="00033B65"/>
    <w:rsid w:val="00033EFA"/>
    <w:rsid w:val="00033F24"/>
    <w:rsid w:val="000374FF"/>
    <w:rsid w:val="00040BA8"/>
    <w:rsid w:val="000435C0"/>
    <w:rsid w:val="000446CF"/>
    <w:rsid w:val="00045292"/>
    <w:rsid w:val="00047755"/>
    <w:rsid w:val="00047BE1"/>
    <w:rsid w:val="00053268"/>
    <w:rsid w:val="0005367A"/>
    <w:rsid w:val="0005441B"/>
    <w:rsid w:val="00056D02"/>
    <w:rsid w:val="00060A7E"/>
    <w:rsid w:val="00060E1B"/>
    <w:rsid w:val="00061103"/>
    <w:rsid w:val="000642EF"/>
    <w:rsid w:val="00065B08"/>
    <w:rsid w:val="00065F2C"/>
    <w:rsid w:val="00066F9E"/>
    <w:rsid w:val="00075E43"/>
    <w:rsid w:val="000761BA"/>
    <w:rsid w:val="0007651A"/>
    <w:rsid w:val="000811A7"/>
    <w:rsid w:val="00081B09"/>
    <w:rsid w:val="00082738"/>
    <w:rsid w:val="00082B9D"/>
    <w:rsid w:val="000838B2"/>
    <w:rsid w:val="00084713"/>
    <w:rsid w:val="00085151"/>
    <w:rsid w:val="00085E2F"/>
    <w:rsid w:val="0009150F"/>
    <w:rsid w:val="0009624A"/>
    <w:rsid w:val="0009639B"/>
    <w:rsid w:val="000A3D7E"/>
    <w:rsid w:val="000A42E1"/>
    <w:rsid w:val="000A56E3"/>
    <w:rsid w:val="000A71A3"/>
    <w:rsid w:val="000B1F88"/>
    <w:rsid w:val="000B2228"/>
    <w:rsid w:val="000B26C2"/>
    <w:rsid w:val="000B2A7E"/>
    <w:rsid w:val="000C063A"/>
    <w:rsid w:val="000C17D1"/>
    <w:rsid w:val="000C22A6"/>
    <w:rsid w:val="000C3AB1"/>
    <w:rsid w:val="000C4FDE"/>
    <w:rsid w:val="000C652F"/>
    <w:rsid w:val="000D015B"/>
    <w:rsid w:val="000D0F4E"/>
    <w:rsid w:val="000D3AA4"/>
    <w:rsid w:val="000D4121"/>
    <w:rsid w:val="000D46D0"/>
    <w:rsid w:val="000D641C"/>
    <w:rsid w:val="000D7B20"/>
    <w:rsid w:val="000E1037"/>
    <w:rsid w:val="000E31C4"/>
    <w:rsid w:val="000E4B71"/>
    <w:rsid w:val="000F2C2D"/>
    <w:rsid w:val="000F2DC8"/>
    <w:rsid w:val="000F3F38"/>
    <w:rsid w:val="000F4794"/>
    <w:rsid w:val="000F47C6"/>
    <w:rsid w:val="000F5E20"/>
    <w:rsid w:val="000F5F6C"/>
    <w:rsid w:val="001008D9"/>
    <w:rsid w:val="00100C63"/>
    <w:rsid w:val="001011F3"/>
    <w:rsid w:val="00107427"/>
    <w:rsid w:val="00107492"/>
    <w:rsid w:val="00107D7D"/>
    <w:rsid w:val="00107EC5"/>
    <w:rsid w:val="00110534"/>
    <w:rsid w:val="00110761"/>
    <w:rsid w:val="00110E08"/>
    <w:rsid w:val="00112055"/>
    <w:rsid w:val="00113CEE"/>
    <w:rsid w:val="0011497D"/>
    <w:rsid w:val="00117F35"/>
    <w:rsid w:val="00120532"/>
    <w:rsid w:val="00122B86"/>
    <w:rsid w:val="00122F1F"/>
    <w:rsid w:val="00124160"/>
    <w:rsid w:val="0012540A"/>
    <w:rsid w:val="0012693E"/>
    <w:rsid w:val="001321D6"/>
    <w:rsid w:val="00132D3B"/>
    <w:rsid w:val="0013362A"/>
    <w:rsid w:val="0013444F"/>
    <w:rsid w:val="00134A8F"/>
    <w:rsid w:val="00136D98"/>
    <w:rsid w:val="0013749D"/>
    <w:rsid w:val="00137D65"/>
    <w:rsid w:val="00140C27"/>
    <w:rsid w:val="00150C2F"/>
    <w:rsid w:val="00156240"/>
    <w:rsid w:val="0015776E"/>
    <w:rsid w:val="0016214D"/>
    <w:rsid w:val="00163B8A"/>
    <w:rsid w:val="00167B2C"/>
    <w:rsid w:val="00170D07"/>
    <w:rsid w:val="0017256D"/>
    <w:rsid w:val="00177D7C"/>
    <w:rsid w:val="00184AFC"/>
    <w:rsid w:val="0018500B"/>
    <w:rsid w:val="0018517F"/>
    <w:rsid w:val="0018680D"/>
    <w:rsid w:val="00190427"/>
    <w:rsid w:val="00192FCA"/>
    <w:rsid w:val="00195A19"/>
    <w:rsid w:val="00195B78"/>
    <w:rsid w:val="00197BA0"/>
    <w:rsid w:val="001A2A8B"/>
    <w:rsid w:val="001A2F2E"/>
    <w:rsid w:val="001A67A6"/>
    <w:rsid w:val="001A7895"/>
    <w:rsid w:val="001B0969"/>
    <w:rsid w:val="001C4FC3"/>
    <w:rsid w:val="001C60D2"/>
    <w:rsid w:val="001D15D8"/>
    <w:rsid w:val="001D5A13"/>
    <w:rsid w:val="001E0686"/>
    <w:rsid w:val="001E213A"/>
    <w:rsid w:val="001E33AB"/>
    <w:rsid w:val="001E3DDE"/>
    <w:rsid w:val="001E583A"/>
    <w:rsid w:val="001F0483"/>
    <w:rsid w:val="001F0FB2"/>
    <w:rsid w:val="001F1DCD"/>
    <w:rsid w:val="001F296E"/>
    <w:rsid w:val="001F605E"/>
    <w:rsid w:val="001F7BA1"/>
    <w:rsid w:val="00201EFE"/>
    <w:rsid w:val="00204EE0"/>
    <w:rsid w:val="002050A3"/>
    <w:rsid w:val="0020514B"/>
    <w:rsid w:val="00207C64"/>
    <w:rsid w:val="002111A4"/>
    <w:rsid w:val="00213A37"/>
    <w:rsid w:val="00214B01"/>
    <w:rsid w:val="00217860"/>
    <w:rsid w:val="00220278"/>
    <w:rsid w:val="00226ADE"/>
    <w:rsid w:val="0023181C"/>
    <w:rsid w:val="00232B12"/>
    <w:rsid w:val="00232B70"/>
    <w:rsid w:val="00233CEB"/>
    <w:rsid w:val="00242BCF"/>
    <w:rsid w:val="00245705"/>
    <w:rsid w:val="002469A2"/>
    <w:rsid w:val="0025474C"/>
    <w:rsid w:val="0025605B"/>
    <w:rsid w:val="00257288"/>
    <w:rsid w:val="0026229F"/>
    <w:rsid w:val="00262AC0"/>
    <w:rsid w:val="00262F0F"/>
    <w:rsid w:val="00266040"/>
    <w:rsid w:val="00266344"/>
    <w:rsid w:val="002666C1"/>
    <w:rsid w:val="0027135E"/>
    <w:rsid w:val="00272EC9"/>
    <w:rsid w:val="00276B45"/>
    <w:rsid w:val="00277EEC"/>
    <w:rsid w:val="002812B4"/>
    <w:rsid w:val="00281F19"/>
    <w:rsid w:val="0028519A"/>
    <w:rsid w:val="002904A3"/>
    <w:rsid w:val="00292F5A"/>
    <w:rsid w:val="0029307A"/>
    <w:rsid w:val="002955E9"/>
    <w:rsid w:val="0029596F"/>
    <w:rsid w:val="002962AD"/>
    <w:rsid w:val="002A0A65"/>
    <w:rsid w:val="002A2657"/>
    <w:rsid w:val="002A50B6"/>
    <w:rsid w:val="002A5793"/>
    <w:rsid w:val="002A5B30"/>
    <w:rsid w:val="002A7CA5"/>
    <w:rsid w:val="002B09FC"/>
    <w:rsid w:val="002B17A7"/>
    <w:rsid w:val="002B2508"/>
    <w:rsid w:val="002B390D"/>
    <w:rsid w:val="002B5B99"/>
    <w:rsid w:val="002B71E9"/>
    <w:rsid w:val="002B79E9"/>
    <w:rsid w:val="002C039C"/>
    <w:rsid w:val="002C38A1"/>
    <w:rsid w:val="002C5055"/>
    <w:rsid w:val="002C73BD"/>
    <w:rsid w:val="002D32AC"/>
    <w:rsid w:val="002D72D8"/>
    <w:rsid w:val="002E0EDC"/>
    <w:rsid w:val="002E16AB"/>
    <w:rsid w:val="002E1F4F"/>
    <w:rsid w:val="002E544D"/>
    <w:rsid w:val="002E6ED3"/>
    <w:rsid w:val="00300445"/>
    <w:rsid w:val="00300A71"/>
    <w:rsid w:val="00300FC5"/>
    <w:rsid w:val="00301447"/>
    <w:rsid w:val="003033BA"/>
    <w:rsid w:val="003047EA"/>
    <w:rsid w:val="00305451"/>
    <w:rsid w:val="00305452"/>
    <w:rsid w:val="00306ABD"/>
    <w:rsid w:val="00306F03"/>
    <w:rsid w:val="00307F9D"/>
    <w:rsid w:val="00310029"/>
    <w:rsid w:val="003122FF"/>
    <w:rsid w:val="0031364F"/>
    <w:rsid w:val="00313697"/>
    <w:rsid w:val="003163FA"/>
    <w:rsid w:val="00317E5A"/>
    <w:rsid w:val="0032017F"/>
    <w:rsid w:val="003233D8"/>
    <w:rsid w:val="003245A2"/>
    <w:rsid w:val="0032599C"/>
    <w:rsid w:val="00326800"/>
    <w:rsid w:val="0032695D"/>
    <w:rsid w:val="003403B2"/>
    <w:rsid w:val="00341667"/>
    <w:rsid w:val="00343101"/>
    <w:rsid w:val="00346DAF"/>
    <w:rsid w:val="003518D9"/>
    <w:rsid w:val="00354857"/>
    <w:rsid w:val="00362138"/>
    <w:rsid w:val="00363911"/>
    <w:rsid w:val="00363CFB"/>
    <w:rsid w:val="00364E52"/>
    <w:rsid w:val="003663DB"/>
    <w:rsid w:val="00367166"/>
    <w:rsid w:val="00367A51"/>
    <w:rsid w:val="003700C1"/>
    <w:rsid w:val="00371C06"/>
    <w:rsid w:val="00371FAC"/>
    <w:rsid w:val="003744AD"/>
    <w:rsid w:val="00374F46"/>
    <w:rsid w:val="003767F6"/>
    <w:rsid w:val="00376F26"/>
    <w:rsid w:val="003802AC"/>
    <w:rsid w:val="0038350D"/>
    <w:rsid w:val="00383528"/>
    <w:rsid w:val="00384FAC"/>
    <w:rsid w:val="0038514B"/>
    <w:rsid w:val="00386B0B"/>
    <w:rsid w:val="00391603"/>
    <w:rsid w:val="00393D01"/>
    <w:rsid w:val="00394773"/>
    <w:rsid w:val="00394FFF"/>
    <w:rsid w:val="003955E6"/>
    <w:rsid w:val="00395A60"/>
    <w:rsid w:val="00395CE9"/>
    <w:rsid w:val="003A072C"/>
    <w:rsid w:val="003A1F76"/>
    <w:rsid w:val="003A40C5"/>
    <w:rsid w:val="003A4650"/>
    <w:rsid w:val="003A5EA6"/>
    <w:rsid w:val="003A5FB7"/>
    <w:rsid w:val="003A7ED5"/>
    <w:rsid w:val="003B36AD"/>
    <w:rsid w:val="003B38B9"/>
    <w:rsid w:val="003B3D88"/>
    <w:rsid w:val="003C2597"/>
    <w:rsid w:val="003C54E2"/>
    <w:rsid w:val="003D1454"/>
    <w:rsid w:val="003D2690"/>
    <w:rsid w:val="003D3CCE"/>
    <w:rsid w:val="003D66EE"/>
    <w:rsid w:val="003E1E05"/>
    <w:rsid w:val="003E51E2"/>
    <w:rsid w:val="003E58FF"/>
    <w:rsid w:val="003E5FD2"/>
    <w:rsid w:val="003F2C1F"/>
    <w:rsid w:val="003F7364"/>
    <w:rsid w:val="003F7D26"/>
    <w:rsid w:val="00403C4F"/>
    <w:rsid w:val="00404CB4"/>
    <w:rsid w:val="00407BFA"/>
    <w:rsid w:val="00412651"/>
    <w:rsid w:val="00415396"/>
    <w:rsid w:val="00417009"/>
    <w:rsid w:val="00421887"/>
    <w:rsid w:val="0042631B"/>
    <w:rsid w:val="00426914"/>
    <w:rsid w:val="00430C0F"/>
    <w:rsid w:val="00433D79"/>
    <w:rsid w:val="00436E84"/>
    <w:rsid w:val="00440E75"/>
    <w:rsid w:val="004422B2"/>
    <w:rsid w:val="00445D76"/>
    <w:rsid w:val="0044788A"/>
    <w:rsid w:val="004549DF"/>
    <w:rsid w:val="004561FE"/>
    <w:rsid w:val="00456E9D"/>
    <w:rsid w:val="00456FEE"/>
    <w:rsid w:val="00457050"/>
    <w:rsid w:val="00461AA2"/>
    <w:rsid w:val="00465468"/>
    <w:rsid w:val="0046772E"/>
    <w:rsid w:val="004728D5"/>
    <w:rsid w:val="00472904"/>
    <w:rsid w:val="00472BDA"/>
    <w:rsid w:val="00474CFA"/>
    <w:rsid w:val="00481B7A"/>
    <w:rsid w:val="00481F8F"/>
    <w:rsid w:val="00482977"/>
    <w:rsid w:val="00486D35"/>
    <w:rsid w:val="0049121B"/>
    <w:rsid w:val="00491D9A"/>
    <w:rsid w:val="0049215C"/>
    <w:rsid w:val="00492F79"/>
    <w:rsid w:val="00495C6B"/>
    <w:rsid w:val="0049642F"/>
    <w:rsid w:val="004A0CEF"/>
    <w:rsid w:val="004A1DFC"/>
    <w:rsid w:val="004A27DD"/>
    <w:rsid w:val="004A367C"/>
    <w:rsid w:val="004A3B1A"/>
    <w:rsid w:val="004A3E66"/>
    <w:rsid w:val="004A4198"/>
    <w:rsid w:val="004A4C01"/>
    <w:rsid w:val="004A507A"/>
    <w:rsid w:val="004A5469"/>
    <w:rsid w:val="004B060D"/>
    <w:rsid w:val="004B2FA1"/>
    <w:rsid w:val="004B32A4"/>
    <w:rsid w:val="004B750F"/>
    <w:rsid w:val="004B774C"/>
    <w:rsid w:val="004C06C8"/>
    <w:rsid w:val="004C44F7"/>
    <w:rsid w:val="004D052F"/>
    <w:rsid w:val="004D084D"/>
    <w:rsid w:val="004D0933"/>
    <w:rsid w:val="004D2924"/>
    <w:rsid w:val="004D35AC"/>
    <w:rsid w:val="004D5D0D"/>
    <w:rsid w:val="004D7158"/>
    <w:rsid w:val="004F16C0"/>
    <w:rsid w:val="004F4085"/>
    <w:rsid w:val="004F6550"/>
    <w:rsid w:val="004F75ED"/>
    <w:rsid w:val="00503A62"/>
    <w:rsid w:val="00506CF0"/>
    <w:rsid w:val="0050764C"/>
    <w:rsid w:val="005121BD"/>
    <w:rsid w:val="005134EC"/>
    <w:rsid w:val="0051570E"/>
    <w:rsid w:val="00521570"/>
    <w:rsid w:val="005313E4"/>
    <w:rsid w:val="00533B68"/>
    <w:rsid w:val="00534B3B"/>
    <w:rsid w:val="00535CCE"/>
    <w:rsid w:val="00536264"/>
    <w:rsid w:val="0054043C"/>
    <w:rsid w:val="005427F7"/>
    <w:rsid w:val="005440D4"/>
    <w:rsid w:val="005449B1"/>
    <w:rsid w:val="00544EBD"/>
    <w:rsid w:val="005500E8"/>
    <w:rsid w:val="00550FAA"/>
    <w:rsid w:val="005513BB"/>
    <w:rsid w:val="005527BA"/>
    <w:rsid w:val="00552DCA"/>
    <w:rsid w:val="005555DC"/>
    <w:rsid w:val="005578B4"/>
    <w:rsid w:val="005614BF"/>
    <w:rsid w:val="00570485"/>
    <w:rsid w:val="0057175C"/>
    <w:rsid w:val="0057344A"/>
    <w:rsid w:val="00575A39"/>
    <w:rsid w:val="00580F31"/>
    <w:rsid w:val="005825EB"/>
    <w:rsid w:val="00587A07"/>
    <w:rsid w:val="00591E3F"/>
    <w:rsid w:val="00595070"/>
    <w:rsid w:val="00595F1E"/>
    <w:rsid w:val="0059607E"/>
    <w:rsid w:val="005A20F1"/>
    <w:rsid w:val="005A2C9C"/>
    <w:rsid w:val="005A3456"/>
    <w:rsid w:val="005B0170"/>
    <w:rsid w:val="005B171B"/>
    <w:rsid w:val="005B35E8"/>
    <w:rsid w:val="005B5CEC"/>
    <w:rsid w:val="005B64D8"/>
    <w:rsid w:val="005C0222"/>
    <w:rsid w:val="005C2C77"/>
    <w:rsid w:val="005C3401"/>
    <w:rsid w:val="005C4FED"/>
    <w:rsid w:val="005D3371"/>
    <w:rsid w:val="005D3A32"/>
    <w:rsid w:val="005D3A99"/>
    <w:rsid w:val="005D5B8B"/>
    <w:rsid w:val="005E04E5"/>
    <w:rsid w:val="005E0CC0"/>
    <w:rsid w:val="005E2717"/>
    <w:rsid w:val="005E326C"/>
    <w:rsid w:val="005E405B"/>
    <w:rsid w:val="005E634E"/>
    <w:rsid w:val="005E6A37"/>
    <w:rsid w:val="005E7BB3"/>
    <w:rsid w:val="005F54A1"/>
    <w:rsid w:val="005F54C8"/>
    <w:rsid w:val="005F7B04"/>
    <w:rsid w:val="00600A66"/>
    <w:rsid w:val="006015FA"/>
    <w:rsid w:val="00601DA0"/>
    <w:rsid w:val="00612D1D"/>
    <w:rsid w:val="0061442A"/>
    <w:rsid w:val="006216B8"/>
    <w:rsid w:val="006239A4"/>
    <w:rsid w:val="00623D9D"/>
    <w:rsid w:val="00625C47"/>
    <w:rsid w:val="006263F4"/>
    <w:rsid w:val="0062777B"/>
    <w:rsid w:val="0063051D"/>
    <w:rsid w:val="0063166E"/>
    <w:rsid w:val="00632650"/>
    <w:rsid w:val="006340C6"/>
    <w:rsid w:val="00634139"/>
    <w:rsid w:val="0063627E"/>
    <w:rsid w:val="0064089A"/>
    <w:rsid w:val="0064708F"/>
    <w:rsid w:val="00651781"/>
    <w:rsid w:val="006548E4"/>
    <w:rsid w:val="0065528B"/>
    <w:rsid w:val="0066444B"/>
    <w:rsid w:val="00665106"/>
    <w:rsid w:val="00666A57"/>
    <w:rsid w:val="006710B3"/>
    <w:rsid w:val="00672B01"/>
    <w:rsid w:val="00675A63"/>
    <w:rsid w:val="00677377"/>
    <w:rsid w:val="00681242"/>
    <w:rsid w:val="00681AE0"/>
    <w:rsid w:val="00683627"/>
    <w:rsid w:val="006861F9"/>
    <w:rsid w:val="006875C5"/>
    <w:rsid w:val="006876E6"/>
    <w:rsid w:val="00694B38"/>
    <w:rsid w:val="006972C7"/>
    <w:rsid w:val="006A37A7"/>
    <w:rsid w:val="006A7062"/>
    <w:rsid w:val="006B20C2"/>
    <w:rsid w:val="006B42B1"/>
    <w:rsid w:val="006B63C2"/>
    <w:rsid w:val="006B6CBB"/>
    <w:rsid w:val="006B6D5D"/>
    <w:rsid w:val="006C17F6"/>
    <w:rsid w:val="006C5582"/>
    <w:rsid w:val="006D21EA"/>
    <w:rsid w:val="006D464C"/>
    <w:rsid w:val="006D6BBF"/>
    <w:rsid w:val="006E04DA"/>
    <w:rsid w:val="006E1922"/>
    <w:rsid w:val="006E1F35"/>
    <w:rsid w:val="006E302C"/>
    <w:rsid w:val="006E4A15"/>
    <w:rsid w:val="006E5FEA"/>
    <w:rsid w:val="006E616F"/>
    <w:rsid w:val="006E6E03"/>
    <w:rsid w:val="006E768E"/>
    <w:rsid w:val="006F181E"/>
    <w:rsid w:val="006F2A75"/>
    <w:rsid w:val="006F4504"/>
    <w:rsid w:val="006F4A00"/>
    <w:rsid w:val="006F71E8"/>
    <w:rsid w:val="00700788"/>
    <w:rsid w:val="00703E22"/>
    <w:rsid w:val="007066F9"/>
    <w:rsid w:val="007100AC"/>
    <w:rsid w:val="007100D9"/>
    <w:rsid w:val="0071347D"/>
    <w:rsid w:val="0071396A"/>
    <w:rsid w:val="00715545"/>
    <w:rsid w:val="0071755A"/>
    <w:rsid w:val="00727856"/>
    <w:rsid w:val="00732B24"/>
    <w:rsid w:val="00734FEA"/>
    <w:rsid w:val="00737DF0"/>
    <w:rsid w:val="00741454"/>
    <w:rsid w:val="00742F0F"/>
    <w:rsid w:val="00743B64"/>
    <w:rsid w:val="0074559D"/>
    <w:rsid w:val="00746A3F"/>
    <w:rsid w:val="00750772"/>
    <w:rsid w:val="007521DF"/>
    <w:rsid w:val="00754787"/>
    <w:rsid w:val="00756BA4"/>
    <w:rsid w:val="00757A07"/>
    <w:rsid w:val="00757B2D"/>
    <w:rsid w:val="007660FF"/>
    <w:rsid w:val="007703C5"/>
    <w:rsid w:val="00772446"/>
    <w:rsid w:val="00772B26"/>
    <w:rsid w:val="00772CDE"/>
    <w:rsid w:val="00773F9E"/>
    <w:rsid w:val="00781D86"/>
    <w:rsid w:val="00782B58"/>
    <w:rsid w:val="00786F4D"/>
    <w:rsid w:val="007914E1"/>
    <w:rsid w:val="00791D6D"/>
    <w:rsid w:val="00792612"/>
    <w:rsid w:val="00792A52"/>
    <w:rsid w:val="0079414A"/>
    <w:rsid w:val="00794539"/>
    <w:rsid w:val="007967C5"/>
    <w:rsid w:val="0079698D"/>
    <w:rsid w:val="00797E2C"/>
    <w:rsid w:val="007A097A"/>
    <w:rsid w:val="007A1B6A"/>
    <w:rsid w:val="007A6405"/>
    <w:rsid w:val="007B03A8"/>
    <w:rsid w:val="007B098D"/>
    <w:rsid w:val="007B4B12"/>
    <w:rsid w:val="007B5A29"/>
    <w:rsid w:val="007B7A8A"/>
    <w:rsid w:val="007C36E1"/>
    <w:rsid w:val="007C3CE3"/>
    <w:rsid w:val="007C3D6C"/>
    <w:rsid w:val="007C5A2E"/>
    <w:rsid w:val="007C7839"/>
    <w:rsid w:val="007C7DCB"/>
    <w:rsid w:val="007D2BE0"/>
    <w:rsid w:val="007D6EDC"/>
    <w:rsid w:val="007D6FE8"/>
    <w:rsid w:val="007D7550"/>
    <w:rsid w:val="007E2EA2"/>
    <w:rsid w:val="007E35B7"/>
    <w:rsid w:val="007F112B"/>
    <w:rsid w:val="007F61F7"/>
    <w:rsid w:val="00800337"/>
    <w:rsid w:val="008018EE"/>
    <w:rsid w:val="00802897"/>
    <w:rsid w:val="00803718"/>
    <w:rsid w:val="00804916"/>
    <w:rsid w:val="00805C2C"/>
    <w:rsid w:val="00807F58"/>
    <w:rsid w:val="00811DFE"/>
    <w:rsid w:val="00813882"/>
    <w:rsid w:val="008152FC"/>
    <w:rsid w:val="008171A6"/>
    <w:rsid w:val="00817D10"/>
    <w:rsid w:val="00821BF4"/>
    <w:rsid w:val="00830DBF"/>
    <w:rsid w:val="00831396"/>
    <w:rsid w:val="008316EB"/>
    <w:rsid w:val="00834236"/>
    <w:rsid w:val="00834F98"/>
    <w:rsid w:val="008350FC"/>
    <w:rsid w:val="0084118B"/>
    <w:rsid w:val="0084286B"/>
    <w:rsid w:val="00842DA4"/>
    <w:rsid w:val="00844CCD"/>
    <w:rsid w:val="00845504"/>
    <w:rsid w:val="00845DAB"/>
    <w:rsid w:val="00847307"/>
    <w:rsid w:val="008477FD"/>
    <w:rsid w:val="00847A2F"/>
    <w:rsid w:val="00851B63"/>
    <w:rsid w:val="00854D56"/>
    <w:rsid w:val="00855C03"/>
    <w:rsid w:val="008564FA"/>
    <w:rsid w:val="0085706A"/>
    <w:rsid w:val="0086230E"/>
    <w:rsid w:val="00862D15"/>
    <w:rsid w:val="0086390D"/>
    <w:rsid w:val="008649CC"/>
    <w:rsid w:val="00864F24"/>
    <w:rsid w:val="008658C7"/>
    <w:rsid w:val="00867230"/>
    <w:rsid w:val="00867F53"/>
    <w:rsid w:val="008713D9"/>
    <w:rsid w:val="00872120"/>
    <w:rsid w:val="008734BF"/>
    <w:rsid w:val="00873847"/>
    <w:rsid w:val="00873F05"/>
    <w:rsid w:val="00874722"/>
    <w:rsid w:val="00875E43"/>
    <w:rsid w:val="008804C0"/>
    <w:rsid w:val="008810C9"/>
    <w:rsid w:val="00882561"/>
    <w:rsid w:val="00884088"/>
    <w:rsid w:val="0088638D"/>
    <w:rsid w:val="008872E8"/>
    <w:rsid w:val="0089157A"/>
    <w:rsid w:val="00891FFA"/>
    <w:rsid w:val="008932CB"/>
    <w:rsid w:val="008961BA"/>
    <w:rsid w:val="00896843"/>
    <w:rsid w:val="008A5650"/>
    <w:rsid w:val="008A6959"/>
    <w:rsid w:val="008B2450"/>
    <w:rsid w:val="008B3A14"/>
    <w:rsid w:val="008B5C55"/>
    <w:rsid w:val="008B5F3E"/>
    <w:rsid w:val="008C36FB"/>
    <w:rsid w:val="008C6932"/>
    <w:rsid w:val="008C717C"/>
    <w:rsid w:val="008D1C6A"/>
    <w:rsid w:val="008D2261"/>
    <w:rsid w:val="008D3B9C"/>
    <w:rsid w:val="008D5213"/>
    <w:rsid w:val="008D7964"/>
    <w:rsid w:val="008E162B"/>
    <w:rsid w:val="008E433B"/>
    <w:rsid w:val="008E6200"/>
    <w:rsid w:val="008F002E"/>
    <w:rsid w:val="008F1C21"/>
    <w:rsid w:val="008F1D71"/>
    <w:rsid w:val="008F4C94"/>
    <w:rsid w:val="008F5A81"/>
    <w:rsid w:val="008F798F"/>
    <w:rsid w:val="00900F45"/>
    <w:rsid w:val="0090197E"/>
    <w:rsid w:val="00905A3A"/>
    <w:rsid w:val="00906B67"/>
    <w:rsid w:val="00907E9A"/>
    <w:rsid w:val="00913895"/>
    <w:rsid w:val="00913FB3"/>
    <w:rsid w:val="009170C8"/>
    <w:rsid w:val="00917BFB"/>
    <w:rsid w:val="00923E73"/>
    <w:rsid w:val="00925A29"/>
    <w:rsid w:val="00926508"/>
    <w:rsid w:val="00927672"/>
    <w:rsid w:val="00933573"/>
    <w:rsid w:val="009343D1"/>
    <w:rsid w:val="00935BB2"/>
    <w:rsid w:val="0093776A"/>
    <w:rsid w:val="009417FE"/>
    <w:rsid w:val="0094608A"/>
    <w:rsid w:val="0094750C"/>
    <w:rsid w:val="0094766B"/>
    <w:rsid w:val="00950104"/>
    <w:rsid w:val="0095346D"/>
    <w:rsid w:val="0095534E"/>
    <w:rsid w:val="0095549C"/>
    <w:rsid w:val="0096757B"/>
    <w:rsid w:val="00970757"/>
    <w:rsid w:val="00973C83"/>
    <w:rsid w:val="00976844"/>
    <w:rsid w:val="00977432"/>
    <w:rsid w:val="00980CFB"/>
    <w:rsid w:val="009837C0"/>
    <w:rsid w:val="00984421"/>
    <w:rsid w:val="009847CE"/>
    <w:rsid w:val="009920DF"/>
    <w:rsid w:val="00993E6B"/>
    <w:rsid w:val="009963B0"/>
    <w:rsid w:val="009A0D03"/>
    <w:rsid w:val="009A13E4"/>
    <w:rsid w:val="009A4925"/>
    <w:rsid w:val="009A5941"/>
    <w:rsid w:val="009A6285"/>
    <w:rsid w:val="009B31FB"/>
    <w:rsid w:val="009B3906"/>
    <w:rsid w:val="009B7833"/>
    <w:rsid w:val="009C1065"/>
    <w:rsid w:val="009C264F"/>
    <w:rsid w:val="009C5228"/>
    <w:rsid w:val="009C56A4"/>
    <w:rsid w:val="009D1189"/>
    <w:rsid w:val="009D1EC8"/>
    <w:rsid w:val="009D2047"/>
    <w:rsid w:val="009D3B07"/>
    <w:rsid w:val="009D76A0"/>
    <w:rsid w:val="009E3FE5"/>
    <w:rsid w:val="009E4C70"/>
    <w:rsid w:val="009E718E"/>
    <w:rsid w:val="009E76C3"/>
    <w:rsid w:val="009F04B1"/>
    <w:rsid w:val="009F1482"/>
    <w:rsid w:val="009F3A83"/>
    <w:rsid w:val="009F3C26"/>
    <w:rsid w:val="009F3D64"/>
    <w:rsid w:val="009F4277"/>
    <w:rsid w:val="00A000E6"/>
    <w:rsid w:val="00A0023A"/>
    <w:rsid w:val="00A02205"/>
    <w:rsid w:val="00A02580"/>
    <w:rsid w:val="00A068E0"/>
    <w:rsid w:val="00A07ABF"/>
    <w:rsid w:val="00A135A7"/>
    <w:rsid w:val="00A13831"/>
    <w:rsid w:val="00A13D63"/>
    <w:rsid w:val="00A14558"/>
    <w:rsid w:val="00A15108"/>
    <w:rsid w:val="00A15171"/>
    <w:rsid w:val="00A1592F"/>
    <w:rsid w:val="00A16A8C"/>
    <w:rsid w:val="00A16C53"/>
    <w:rsid w:val="00A20F52"/>
    <w:rsid w:val="00A24B5D"/>
    <w:rsid w:val="00A25C4B"/>
    <w:rsid w:val="00A25D8E"/>
    <w:rsid w:val="00A269B2"/>
    <w:rsid w:val="00A26EED"/>
    <w:rsid w:val="00A31153"/>
    <w:rsid w:val="00A359D9"/>
    <w:rsid w:val="00A40109"/>
    <w:rsid w:val="00A422E5"/>
    <w:rsid w:val="00A4264B"/>
    <w:rsid w:val="00A43A24"/>
    <w:rsid w:val="00A43A8C"/>
    <w:rsid w:val="00A44295"/>
    <w:rsid w:val="00A45595"/>
    <w:rsid w:val="00A46F9B"/>
    <w:rsid w:val="00A47E0A"/>
    <w:rsid w:val="00A53D6C"/>
    <w:rsid w:val="00A56F15"/>
    <w:rsid w:val="00A60759"/>
    <w:rsid w:val="00A64CDF"/>
    <w:rsid w:val="00A64FBE"/>
    <w:rsid w:val="00A65DF5"/>
    <w:rsid w:val="00A66B27"/>
    <w:rsid w:val="00A70F0E"/>
    <w:rsid w:val="00A713A9"/>
    <w:rsid w:val="00A714C5"/>
    <w:rsid w:val="00A71F04"/>
    <w:rsid w:val="00A768A7"/>
    <w:rsid w:val="00A80C54"/>
    <w:rsid w:val="00A81D5B"/>
    <w:rsid w:val="00A84E0B"/>
    <w:rsid w:val="00A9140B"/>
    <w:rsid w:val="00AA09EE"/>
    <w:rsid w:val="00AA2327"/>
    <w:rsid w:val="00AA5910"/>
    <w:rsid w:val="00AA74C3"/>
    <w:rsid w:val="00AB3611"/>
    <w:rsid w:val="00AB553E"/>
    <w:rsid w:val="00AB56CE"/>
    <w:rsid w:val="00AB7850"/>
    <w:rsid w:val="00AC191C"/>
    <w:rsid w:val="00AC2EA9"/>
    <w:rsid w:val="00AC4A31"/>
    <w:rsid w:val="00AC4D89"/>
    <w:rsid w:val="00AC63D9"/>
    <w:rsid w:val="00AC74AE"/>
    <w:rsid w:val="00AD165A"/>
    <w:rsid w:val="00AD1B62"/>
    <w:rsid w:val="00AD6763"/>
    <w:rsid w:val="00AE0438"/>
    <w:rsid w:val="00AE10AD"/>
    <w:rsid w:val="00AE17AA"/>
    <w:rsid w:val="00AE29C9"/>
    <w:rsid w:val="00AE5214"/>
    <w:rsid w:val="00AE6099"/>
    <w:rsid w:val="00AF019E"/>
    <w:rsid w:val="00AF022B"/>
    <w:rsid w:val="00AF0DD4"/>
    <w:rsid w:val="00AF2070"/>
    <w:rsid w:val="00AF31C9"/>
    <w:rsid w:val="00AF4EC7"/>
    <w:rsid w:val="00AF7229"/>
    <w:rsid w:val="00B0040D"/>
    <w:rsid w:val="00B00452"/>
    <w:rsid w:val="00B06E8E"/>
    <w:rsid w:val="00B072B9"/>
    <w:rsid w:val="00B07D63"/>
    <w:rsid w:val="00B10579"/>
    <w:rsid w:val="00B1191E"/>
    <w:rsid w:val="00B161B3"/>
    <w:rsid w:val="00B17731"/>
    <w:rsid w:val="00B207E7"/>
    <w:rsid w:val="00B21C73"/>
    <w:rsid w:val="00B276C0"/>
    <w:rsid w:val="00B33FDA"/>
    <w:rsid w:val="00B35259"/>
    <w:rsid w:val="00B357F7"/>
    <w:rsid w:val="00B420C6"/>
    <w:rsid w:val="00B42320"/>
    <w:rsid w:val="00B431F4"/>
    <w:rsid w:val="00B43928"/>
    <w:rsid w:val="00B47FE2"/>
    <w:rsid w:val="00B518A7"/>
    <w:rsid w:val="00B541B0"/>
    <w:rsid w:val="00B5433E"/>
    <w:rsid w:val="00B57CD5"/>
    <w:rsid w:val="00B607A3"/>
    <w:rsid w:val="00B62158"/>
    <w:rsid w:val="00B62478"/>
    <w:rsid w:val="00B64CB7"/>
    <w:rsid w:val="00B665B2"/>
    <w:rsid w:val="00B67823"/>
    <w:rsid w:val="00B67FAC"/>
    <w:rsid w:val="00B74851"/>
    <w:rsid w:val="00B75359"/>
    <w:rsid w:val="00B7607E"/>
    <w:rsid w:val="00B7625C"/>
    <w:rsid w:val="00B77544"/>
    <w:rsid w:val="00B83945"/>
    <w:rsid w:val="00B84AA3"/>
    <w:rsid w:val="00B863F6"/>
    <w:rsid w:val="00B8690F"/>
    <w:rsid w:val="00B91001"/>
    <w:rsid w:val="00B92E29"/>
    <w:rsid w:val="00B942DF"/>
    <w:rsid w:val="00BA0F28"/>
    <w:rsid w:val="00BA3E79"/>
    <w:rsid w:val="00BB06CD"/>
    <w:rsid w:val="00BB09A5"/>
    <w:rsid w:val="00BB09F1"/>
    <w:rsid w:val="00BB19CA"/>
    <w:rsid w:val="00BB1AB4"/>
    <w:rsid w:val="00BB2543"/>
    <w:rsid w:val="00BB33A8"/>
    <w:rsid w:val="00BB4231"/>
    <w:rsid w:val="00BC0E32"/>
    <w:rsid w:val="00BC4801"/>
    <w:rsid w:val="00BC7A1C"/>
    <w:rsid w:val="00BD142A"/>
    <w:rsid w:val="00BD25C8"/>
    <w:rsid w:val="00BD334E"/>
    <w:rsid w:val="00BD5F1C"/>
    <w:rsid w:val="00BE0119"/>
    <w:rsid w:val="00BE05FC"/>
    <w:rsid w:val="00BE1137"/>
    <w:rsid w:val="00BE24C4"/>
    <w:rsid w:val="00BE37CB"/>
    <w:rsid w:val="00BE56E3"/>
    <w:rsid w:val="00BE72CE"/>
    <w:rsid w:val="00BF1523"/>
    <w:rsid w:val="00BF4991"/>
    <w:rsid w:val="00C01E9B"/>
    <w:rsid w:val="00C039C1"/>
    <w:rsid w:val="00C05EC5"/>
    <w:rsid w:val="00C06293"/>
    <w:rsid w:val="00C07993"/>
    <w:rsid w:val="00C10E5E"/>
    <w:rsid w:val="00C12C50"/>
    <w:rsid w:val="00C1721A"/>
    <w:rsid w:val="00C21DA6"/>
    <w:rsid w:val="00C2495A"/>
    <w:rsid w:val="00C268CB"/>
    <w:rsid w:val="00C308AF"/>
    <w:rsid w:val="00C355F4"/>
    <w:rsid w:val="00C41C86"/>
    <w:rsid w:val="00C4296C"/>
    <w:rsid w:val="00C4380A"/>
    <w:rsid w:val="00C44FE0"/>
    <w:rsid w:val="00C527D8"/>
    <w:rsid w:val="00C54867"/>
    <w:rsid w:val="00C559BB"/>
    <w:rsid w:val="00C57938"/>
    <w:rsid w:val="00C57C47"/>
    <w:rsid w:val="00C61661"/>
    <w:rsid w:val="00C62314"/>
    <w:rsid w:val="00C62413"/>
    <w:rsid w:val="00C635C0"/>
    <w:rsid w:val="00C63E52"/>
    <w:rsid w:val="00C67B9F"/>
    <w:rsid w:val="00C711A4"/>
    <w:rsid w:val="00C72279"/>
    <w:rsid w:val="00C73A4B"/>
    <w:rsid w:val="00C74257"/>
    <w:rsid w:val="00C77BAC"/>
    <w:rsid w:val="00C80E95"/>
    <w:rsid w:val="00C85B70"/>
    <w:rsid w:val="00C878E0"/>
    <w:rsid w:val="00C91219"/>
    <w:rsid w:val="00C92D60"/>
    <w:rsid w:val="00C94ADE"/>
    <w:rsid w:val="00C94CB9"/>
    <w:rsid w:val="00C96CA1"/>
    <w:rsid w:val="00CA46D5"/>
    <w:rsid w:val="00CB16AE"/>
    <w:rsid w:val="00CB7B86"/>
    <w:rsid w:val="00CC3B22"/>
    <w:rsid w:val="00CC5691"/>
    <w:rsid w:val="00CC6F69"/>
    <w:rsid w:val="00CC763A"/>
    <w:rsid w:val="00CD08C8"/>
    <w:rsid w:val="00CD1B77"/>
    <w:rsid w:val="00CD2314"/>
    <w:rsid w:val="00CD6424"/>
    <w:rsid w:val="00CD6A70"/>
    <w:rsid w:val="00CE2EA5"/>
    <w:rsid w:val="00CF054A"/>
    <w:rsid w:val="00CF2495"/>
    <w:rsid w:val="00D0094E"/>
    <w:rsid w:val="00D00C6C"/>
    <w:rsid w:val="00D018A5"/>
    <w:rsid w:val="00D01A91"/>
    <w:rsid w:val="00D01F36"/>
    <w:rsid w:val="00D02E6F"/>
    <w:rsid w:val="00D05967"/>
    <w:rsid w:val="00D115CD"/>
    <w:rsid w:val="00D14201"/>
    <w:rsid w:val="00D22C2F"/>
    <w:rsid w:val="00D237A7"/>
    <w:rsid w:val="00D25FCC"/>
    <w:rsid w:val="00D3008E"/>
    <w:rsid w:val="00D30C05"/>
    <w:rsid w:val="00D32BCD"/>
    <w:rsid w:val="00D4019F"/>
    <w:rsid w:val="00D40850"/>
    <w:rsid w:val="00D4112F"/>
    <w:rsid w:val="00D41C60"/>
    <w:rsid w:val="00D46E0E"/>
    <w:rsid w:val="00D47F34"/>
    <w:rsid w:val="00D541D8"/>
    <w:rsid w:val="00D54255"/>
    <w:rsid w:val="00D5489B"/>
    <w:rsid w:val="00D57481"/>
    <w:rsid w:val="00D62BB0"/>
    <w:rsid w:val="00D65AEC"/>
    <w:rsid w:val="00D670F7"/>
    <w:rsid w:val="00D71AB8"/>
    <w:rsid w:val="00D729B9"/>
    <w:rsid w:val="00D72D9D"/>
    <w:rsid w:val="00D7624B"/>
    <w:rsid w:val="00D76798"/>
    <w:rsid w:val="00D84B77"/>
    <w:rsid w:val="00D8517C"/>
    <w:rsid w:val="00D86C15"/>
    <w:rsid w:val="00D877BA"/>
    <w:rsid w:val="00D9192E"/>
    <w:rsid w:val="00D95BFE"/>
    <w:rsid w:val="00D9635D"/>
    <w:rsid w:val="00D96AAA"/>
    <w:rsid w:val="00D97491"/>
    <w:rsid w:val="00D97816"/>
    <w:rsid w:val="00D979E3"/>
    <w:rsid w:val="00DA4D4F"/>
    <w:rsid w:val="00DA7E75"/>
    <w:rsid w:val="00DB010E"/>
    <w:rsid w:val="00DB0999"/>
    <w:rsid w:val="00DB0AF4"/>
    <w:rsid w:val="00DB3904"/>
    <w:rsid w:val="00DB4811"/>
    <w:rsid w:val="00DB609B"/>
    <w:rsid w:val="00DC0CDB"/>
    <w:rsid w:val="00DC2799"/>
    <w:rsid w:val="00DC3B9A"/>
    <w:rsid w:val="00DC4B23"/>
    <w:rsid w:val="00DC529A"/>
    <w:rsid w:val="00DC60E3"/>
    <w:rsid w:val="00DC6AD7"/>
    <w:rsid w:val="00DC722D"/>
    <w:rsid w:val="00DC7F1D"/>
    <w:rsid w:val="00DD0E6C"/>
    <w:rsid w:val="00DD1452"/>
    <w:rsid w:val="00DD154A"/>
    <w:rsid w:val="00DD16EF"/>
    <w:rsid w:val="00DD1A6B"/>
    <w:rsid w:val="00DE25B1"/>
    <w:rsid w:val="00DE25BB"/>
    <w:rsid w:val="00DF2CA1"/>
    <w:rsid w:val="00DF7F3F"/>
    <w:rsid w:val="00DF7F7D"/>
    <w:rsid w:val="00E051F9"/>
    <w:rsid w:val="00E06EBC"/>
    <w:rsid w:val="00E07078"/>
    <w:rsid w:val="00E113EB"/>
    <w:rsid w:val="00E156BD"/>
    <w:rsid w:val="00E20E6E"/>
    <w:rsid w:val="00E20ED5"/>
    <w:rsid w:val="00E24032"/>
    <w:rsid w:val="00E26C9B"/>
    <w:rsid w:val="00E31E22"/>
    <w:rsid w:val="00E32F90"/>
    <w:rsid w:val="00E33775"/>
    <w:rsid w:val="00E34F51"/>
    <w:rsid w:val="00E359D7"/>
    <w:rsid w:val="00E40419"/>
    <w:rsid w:val="00E4124C"/>
    <w:rsid w:val="00E453E7"/>
    <w:rsid w:val="00E47808"/>
    <w:rsid w:val="00E5065B"/>
    <w:rsid w:val="00E50CFB"/>
    <w:rsid w:val="00E5355D"/>
    <w:rsid w:val="00E5378F"/>
    <w:rsid w:val="00E53B5D"/>
    <w:rsid w:val="00E6034F"/>
    <w:rsid w:val="00E60B8B"/>
    <w:rsid w:val="00E62404"/>
    <w:rsid w:val="00E639EC"/>
    <w:rsid w:val="00E71D2A"/>
    <w:rsid w:val="00E74F57"/>
    <w:rsid w:val="00E7649C"/>
    <w:rsid w:val="00E77BC4"/>
    <w:rsid w:val="00E80B41"/>
    <w:rsid w:val="00E8184E"/>
    <w:rsid w:val="00E85100"/>
    <w:rsid w:val="00E86C57"/>
    <w:rsid w:val="00E87101"/>
    <w:rsid w:val="00E92382"/>
    <w:rsid w:val="00E92DDE"/>
    <w:rsid w:val="00E9375F"/>
    <w:rsid w:val="00E946B1"/>
    <w:rsid w:val="00E95886"/>
    <w:rsid w:val="00E96469"/>
    <w:rsid w:val="00EA21C8"/>
    <w:rsid w:val="00EA65E2"/>
    <w:rsid w:val="00EA744B"/>
    <w:rsid w:val="00EB3732"/>
    <w:rsid w:val="00EB3B39"/>
    <w:rsid w:val="00EB4DE7"/>
    <w:rsid w:val="00EB76F4"/>
    <w:rsid w:val="00EB7E5E"/>
    <w:rsid w:val="00EC604C"/>
    <w:rsid w:val="00EC61A8"/>
    <w:rsid w:val="00EC7040"/>
    <w:rsid w:val="00EE00D7"/>
    <w:rsid w:val="00EE4190"/>
    <w:rsid w:val="00EE4CC9"/>
    <w:rsid w:val="00EE54BB"/>
    <w:rsid w:val="00EE5EAF"/>
    <w:rsid w:val="00EE6769"/>
    <w:rsid w:val="00EF07F0"/>
    <w:rsid w:val="00EF16A0"/>
    <w:rsid w:val="00EF1FF3"/>
    <w:rsid w:val="00EF6C84"/>
    <w:rsid w:val="00EF6DF8"/>
    <w:rsid w:val="00EF707B"/>
    <w:rsid w:val="00EF7147"/>
    <w:rsid w:val="00EF7D0C"/>
    <w:rsid w:val="00F0629E"/>
    <w:rsid w:val="00F127BF"/>
    <w:rsid w:val="00F12980"/>
    <w:rsid w:val="00F16479"/>
    <w:rsid w:val="00F173D2"/>
    <w:rsid w:val="00F20292"/>
    <w:rsid w:val="00F23BB7"/>
    <w:rsid w:val="00F336D4"/>
    <w:rsid w:val="00F37F93"/>
    <w:rsid w:val="00F42F2F"/>
    <w:rsid w:val="00F44511"/>
    <w:rsid w:val="00F449A1"/>
    <w:rsid w:val="00F44A27"/>
    <w:rsid w:val="00F4564E"/>
    <w:rsid w:val="00F46111"/>
    <w:rsid w:val="00F47655"/>
    <w:rsid w:val="00F47C84"/>
    <w:rsid w:val="00F50006"/>
    <w:rsid w:val="00F504B9"/>
    <w:rsid w:val="00F52250"/>
    <w:rsid w:val="00F52E84"/>
    <w:rsid w:val="00F55499"/>
    <w:rsid w:val="00F56588"/>
    <w:rsid w:val="00F569A0"/>
    <w:rsid w:val="00F60B6D"/>
    <w:rsid w:val="00F61676"/>
    <w:rsid w:val="00F617AF"/>
    <w:rsid w:val="00F62EC0"/>
    <w:rsid w:val="00F62F44"/>
    <w:rsid w:val="00F63935"/>
    <w:rsid w:val="00F6764B"/>
    <w:rsid w:val="00F70DF0"/>
    <w:rsid w:val="00F716E0"/>
    <w:rsid w:val="00F7447F"/>
    <w:rsid w:val="00F74ABC"/>
    <w:rsid w:val="00F776BD"/>
    <w:rsid w:val="00F81396"/>
    <w:rsid w:val="00F8291F"/>
    <w:rsid w:val="00F848B8"/>
    <w:rsid w:val="00F86F67"/>
    <w:rsid w:val="00F875A6"/>
    <w:rsid w:val="00F90C26"/>
    <w:rsid w:val="00F90D5D"/>
    <w:rsid w:val="00F90E49"/>
    <w:rsid w:val="00F93353"/>
    <w:rsid w:val="00F938AC"/>
    <w:rsid w:val="00F93F45"/>
    <w:rsid w:val="00F94503"/>
    <w:rsid w:val="00FA6D0F"/>
    <w:rsid w:val="00FB0E27"/>
    <w:rsid w:val="00FB5804"/>
    <w:rsid w:val="00FB6A78"/>
    <w:rsid w:val="00FB7D39"/>
    <w:rsid w:val="00FC1D10"/>
    <w:rsid w:val="00FC3A35"/>
    <w:rsid w:val="00FC5077"/>
    <w:rsid w:val="00FC6A76"/>
    <w:rsid w:val="00FD01EC"/>
    <w:rsid w:val="00FD0FCB"/>
    <w:rsid w:val="00FD2068"/>
    <w:rsid w:val="00FD3D46"/>
    <w:rsid w:val="00FD6CFE"/>
    <w:rsid w:val="00FE0EFC"/>
    <w:rsid w:val="00FE2FA9"/>
    <w:rsid w:val="00FE5B17"/>
    <w:rsid w:val="00FE6FD3"/>
    <w:rsid w:val="00FF3979"/>
    <w:rsid w:val="00FF3D1A"/>
    <w:rsid w:val="00FF3F86"/>
    <w:rsid w:val="00FF51F4"/>
    <w:rsid w:val="00FF55A7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6ba05e,#81ae76,#70a464,#81b976,#81bc76,#8aaf75,#76923c,#5e9655"/>
    </o:shapedefaults>
    <o:shapelayout v:ext="edit">
      <o:idmap v:ext="edit" data="1"/>
    </o:shapelayout>
  </w:shapeDefaults>
  <w:decimalSymbol w:val=","/>
  <w:listSeparator w:val=";"/>
  <w14:docId w14:val="0E94AA0A"/>
  <w15:docId w15:val="{953EA352-35FF-4081-8298-F18C1A65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>
      <w:pPr>
        <w:spacing w:before="480" w:after="240"/>
        <w:ind w:left="567" w:hanging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0452"/>
    <w:pPr>
      <w:spacing w:before="240"/>
      <w:ind w:left="0" w:firstLine="0"/>
    </w:pPr>
    <w:rPr>
      <w:rFonts w:asciiTheme="minorHAnsi" w:hAnsiTheme="minorHAnsi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42BCF"/>
    <w:pPr>
      <w:keepNext/>
      <w:numPr>
        <w:numId w:val="27"/>
      </w:numPr>
      <w:pBdr>
        <w:bottom w:val="single" w:sz="8" w:space="1" w:color="auto"/>
      </w:pBdr>
      <w:spacing w:before="960"/>
      <w:ind w:left="567" w:hanging="567"/>
      <w:outlineLvl w:val="0"/>
    </w:pPr>
    <w:rPr>
      <w:rFonts w:eastAsia="Times New Roman"/>
      <w:bCs/>
      <w:smallCaps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B00452"/>
    <w:pPr>
      <w:numPr>
        <w:ilvl w:val="1"/>
        <w:numId w:val="27"/>
      </w:numPr>
      <w:spacing w:before="480"/>
      <w:ind w:left="567" w:hanging="567"/>
      <w:outlineLvl w:val="1"/>
    </w:pPr>
    <w:rPr>
      <w:rFonts w:eastAsia="Times New Roman" w:cstheme="minorHAnsi"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300445"/>
    <w:pPr>
      <w:keepNext/>
      <w:numPr>
        <w:ilvl w:val="2"/>
        <w:numId w:val="27"/>
      </w:numPr>
      <w:spacing w:after="60"/>
      <w:ind w:left="1304" w:hanging="737"/>
      <w:outlineLvl w:val="2"/>
    </w:pPr>
    <w:rPr>
      <w:rFonts w:eastAsia="Times New Roman"/>
      <w:bCs/>
      <w:szCs w:val="26"/>
    </w:rPr>
  </w:style>
  <w:style w:type="paragraph" w:styleId="berschrift4">
    <w:name w:val="heading 4"/>
    <w:basedOn w:val="Standard"/>
    <w:link w:val="berschrift4Zchn"/>
    <w:uiPriority w:val="9"/>
    <w:rsid w:val="00025568"/>
    <w:pPr>
      <w:numPr>
        <w:ilvl w:val="3"/>
        <w:numId w:val="27"/>
      </w:num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518D9"/>
    <w:pPr>
      <w:keepNext/>
      <w:keepLines/>
      <w:numPr>
        <w:ilvl w:val="4"/>
        <w:numId w:val="2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0251CA"/>
    <w:pPr>
      <w:keepNext/>
      <w:keepLines/>
      <w:numPr>
        <w:ilvl w:val="5"/>
        <w:numId w:val="2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251CA"/>
    <w:pPr>
      <w:keepNext/>
      <w:keepLines/>
      <w:numPr>
        <w:ilvl w:val="6"/>
        <w:numId w:val="2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251CA"/>
    <w:pPr>
      <w:keepNext/>
      <w:keepLines/>
      <w:numPr>
        <w:ilvl w:val="7"/>
        <w:numId w:val="2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251CA"/>
    <w:pPr>
      <w:keepNext/>
      <w:keepLines/>
      <w:numPr>
        <w:ilvl w:val="8"/>
        <w:numId w:val="2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023A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023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F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0F4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25568"/>
    <w:rPr>
      <w:rFonts w:ascii="Times New Roman" w:eastAsia="Times New Roman" w:hAnsi="Times New Roman"/>
      <w:b/>
      <w:bCs/>
      <w:color w:val="595959"/>
      <w:sz w:val="24"/>
      <w:szCs w:val="24"/>
    </w:rPr>
  </w:style>
  <w:style w:type="character" w:customStyle="1" w:styleId="bold">
    <w:name w:val="bold"/>
    <w:basedOn w:val="Absatz-Standardschriftart"/>
    <w:rsid w:val="00025568"/>
  </w:style>
  <w:style w:type="character" w:styleId="Hyperlink">
    <w:name w:val="Hyperlink"/>
    <w:basedOn w:val="Absatz-Standardschriftart"/>
    <w:uiPriority w:val="99"/>
    <w:unhideWhenUsed/>
    <w:qFormat/>
    <w:rsid w:val="00C01E9B"/>
    <w:rPr>
      <w:color w:val="auto"/>
      <w:u w:val="single"/>
    </w:rPr>
  </w:style>
  <w:style w:type="paragraph" w:styleId="KeinLeerraum">
    <w:name w:val="No Spacing"/>
    <w:link w:val="KeinLeerraumZchn"/>
    <w:uiPriority w:val="1"/>
    <w:qFormat/>
    <w:rsid w:val="00107D7D"/>
    <w:pPr>
      <w:spacing w:before="0"/>
    </w:pPr>
    <w:rPr>
      <w:rFonts w:asciiTheme="minorHAnsi" w:eastAsia="Times New Roman" w:hAnsiTheme="minorHAnsi"/>
      <w:sz w:val="24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07D7D"/>
    <w:rPr>
      <w:rFonts w:asciiTheme="minorHAnsi" w:eastAsia="Times New Roman" w:hAnsiTheme="minorHAnsi"/>
      <w:sz w:val="24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42BCF"/>
    <w:rPr>
      <w:rFonts w:asciiTheme="minorHAnsi" w:eastAsia="Times New Roman" w:hAnsiTheme="minorHAnsi"/>
      <w:bCs/>
      <w:smallCaps/>
      <w:kern w:val="32"/>
      <w:sz w:val="36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00452"/>
    <w:rPr>
      <w:rFonts w:asciiTheme="minorHAnsi" w:eastAsia="Times New Roman" w:hAnsiTheme="minorHAnsi" w:cstheme="minorHAnsi"/>
      <w:bCs/>
      <w:iCs/>
      <w:sz w:val="24"/>
      <w:szCs w:val="28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90D5D"/>
    <w:pPr>
      <w:keepLines/>
      <w:spacing w:before="480" w:after="0"/>
      <w:jc w:val="left"/>
      <w:outlineLvl w:val="9"/>
    </w:pPr>
    <w:rPr>
      <w:rFonts w:ascii="Cambria" w:hAnsi="Cambria"/>
      <w:b/>
      <w:color w:val="365F91"/>
      <w:kern w:val="0"/>
      <w:sz w:val="28"/>
      <w:szCs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F42F2F"/>
    <w:pPr>
      <w:tabs>
        <w:tab w:val="left" w:pos="960"/>
        <w:tab w:val="right" w:pos="8494"/>
      </w:tabs>
      <w:spacing w:before="120" w:after="0"/>
      <w:ind w:left="284"/>
      <w:jc w:val="left"/>
    </w:pPr>
    <w:rPr>
      <w:iCs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5A2C9C"/>
    <w:pPr>
      <w:tabs>
        <w:tab w:val="left" w:leader="dot" w:pos="284"/>
        <w:tab w:val="right" w:pos="8494"/>
      </w:tabs>
      <w:spacing w:before="280" w:after="120"/>
      <w:jc w:val="left"/>
    </w:pPr>
    <w:rPr>
      <w:bCs/>
      <w:smallCaps/>
      <w:sz w:val="28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DD16EF"/>
    <w:pPr>
      <w:tabs>
        <w:tab w:val="left" w:pos="960"/>
        <w:tab w:val="right" w:pos="8494"/>
      </w:tabs>
      <w:spacing w:after="0"/>
      <w:ind w:left="284"/>
      <w:jc w:val="left"/>
    </w:pPr>
    <w:rPr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D54255"/>
    <w:pPr>
      <w:spacing w:after="0"/>
      <w:ind w:left="720"/>
      <w:jc w:val="left"/>
    </w:pPr>
    <w:rPr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F90D5D"/>
    <w:pPr>
      <w:spacing w:after="0"/>
      <w:ind w:left="960"/>
      <w:jc w:val="left"/>
    </w:pPr>
    <w:rPr>
      <w:rFonts w:ascii="Calibri" w:hAnsi="Calibr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F90D5D"/>
    <w:pPr>
      <w:spacing w:after="0"/>
      <w:ind w:left="1200"/>
      <w:jc w:val="left"/>
    </w:pPr>
    <w:rPr>
      <w:rFonts w:ascii="Calibri" w:hAnsi="Calibr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F90D5D"/>
    <w:pPr>
      <w:spacing w:after="0"/>
      <w:ind w:left="1440"/>
      <w:jc w:val="left"/>
    </w:pPr>
    <w:rPr>
      <w:rFonts w:ascii="Calibri" w:hAnsi="Calibr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F90D5D"/>
    <w:pPr>
      <w:spacing w:after="0"/>
      <w:ind w:left="1680"/>
      <w:jc w:val="left"/>
    </w:pPr>
    <w:rPr>
      <w:rFonts w:ascii="Calibri" w:hAnsi="Calibr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F90D5D"/>
    <w:pPr>
      <w:spacing w:after="0"/>
      <w:ind w:left="1920"/>
      <w:jc w:val="left"/>
    </w:pPr>
    <w:rPr>
      <w:rFonts w:ascii="Calibri" w:hAnsi="Calibri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BD25C8"/>
    <w:pPr>
      <w:spacing w:after="60"/>
      <w:jc w:val="left"/>
      <w:outlineLvl w:val="0"/>
    </w:pPr>
    <w:rPr>
      <w:rFonts w:eastAsia="Times New Roman"/>
      <w:b/>
      <w:bCs/>
      <w:smallCaps/>
      <w:kern w:val="28"/>
      <w:sz w:val="7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BD25C8"/>
    <w:rPr>
      <w:rFonts w:ascii="Futura Lt BT" w:eastAsia="Times New Roman" w:hAnsi="Futura Lt BT"/>
      <w:b/>
      <w:bCs/>
      <w:smallCaps/>
      <w:kern w:val="28"/>
      <w:sz w:val="72"/>
      <w:szCs w:val="3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00445"/>
    <w:rPr>
      <w:rFonts w:asciiTheme="minorHAnsi" w:eastAsia="Times New Roman" w:hAnsiTheme="minorHAnsi"/>
      <w:bCs/>
      <w:sz w:val="24"/>
      <w:szCs w:val="2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EA65E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C2597"/>
    <w:pPr>
      <w:spacing w:after="0"/>
      <w:jc w:val="left"/>
    </w:pPr>
    <w:rPr>
      <w:rFonts w:eastAsia="Times New Roman"/>
      <w:color w:val="404040" w:themeColor="text1" w:themeTint="BF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C2597"/>
    <w:rPr>
      <w:rFonts w:ascii="Futura Lt BT" w:eastAsia="Times New Roman" w:hAnsi="Futura Lt BT"/>
      <w:color w:val="404040" w:themeColor="text1" w:themeTint="BF"/>
      <w:sz w:val="24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C355F4"/>
    <w:rPr>
      <w:bCs/>
      <w:i/>
      <w:color w:val="595959" w:themeColor="text1" w:themeTint="A6"/>
      <w:sz w:val="16"/>
      <w:szCs w:val="18"/>
    </w:rPr>
  </w:style>
  <w:style w:type="paragraph" w:styleId="Untertitel">
    <w:name w:val="Subtitle"/>
    <w:aliases w:val="Thema"/>
    <w:basedOn w:val="Standard"/>
    <w:next w:val="Standard"/>
    <w:link w:val="UntertitelZchn"/>
    <w:autoRedefine/>
    <w:uiPriority w:val="11"/>
    <w:qFormat/>
    <w:rsid w:val="0065528B"/>
    <w:pPr>
      <w:numPr>
        <w:ilvl w:val="1"/>
      </w:numPr>
      <w:spacing w:before="0" w:after="960"/>
      <w:jc w:val="left"/>
    </w:pPr>
    <w:rPr>
      <w:rFonts w:eastAsiaTheme="majorEastAsia" w:cstheme="minorHAnsi"/>
      <w:iCs/>
      <w:spacing w:val="15"/>
      <w:sz w:val="48"/>
      <w:szCs w:val="24"/>
    </w:rPr>
  </w:style>
  <w:style w:type="character" w:customStyle="1" w:styleId="UntertitelZchn">
    <w:name w:val="Untertitel Zchn"/>
    <w:aliases w:val="Thema Zchn"/>
    <w:basedOn w:val="Absatz-Standardschriftart"/>
    <w:link w:val="Untertitel"/>
    <w:uiPriority w:val="11"/>
    <w:rsid w:val="0065528B"/>
    <w:rPr>
      <w:rFonts w:asciiTheme="minorHAnsi" w:eastAsiaTheme="majorEastAsia" w:hAnsiTheme="minorHAnsi" w:cstheme="minorHAnsi"/>
      <w:iCs/>
      <w:spacing w:val="15"/>
      <w:sz w:val="48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518D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paragraph" w:styleId="Literaturverzeichnis">
    <w:name w:val="Bibliography"/>
    <w:basedOn w:val="Standard"/>
    <w:next w:val="Standard"/>
    <w:uiPriority w:val="37"/>
    <w:unhideWhenUsed/>
    <w:rsid w:val="00800337"/>
  </w:style>
  <w:style w:type="paragraph" w:styleId="Abbildungsverzeichnis">
    <w:name w:val="table of figures"/>
    <w:basedOn w:val="Standard"/>
    <w:next w:val="Standard"/>
    <w:uiPriority w:val="99"/>
    <w:unhideWhenUsed/>
    <w:rsid w:val="00D54255"/>
    <w:pPr>
      <w:spacing w:before="120" w:after="1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CC3B22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CC3B2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6E04DA"/>
    <w:rPr>
      <w:color w:val="808080"/>
    </w:rPr>
  </w:style>
  <w:style w:type="paragraph" w:styleId="Listenabsatz">
    <w:name w:val="List Paragraph"/>
    <w:basedOn w:val="Standard"/>
    <w:autoRedefine/>
    <w:uiPriority w:val="34"/>
    <w:qFormat/>
    <w:rsid w:val="003A5FB7"/>
    <w:pPr>
      <w:spacing w:before="120"/>
      <w:ind w:left="709" w:firstLine="709"/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251C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251C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251C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251C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Default">
    <w:name w:val="Default"/>
    <w:rsid w:val="0066444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rsid w:val="00CC6F69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8350D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80E95"/>
    <w:rPr>
      <w:color w:val="605E5C"/>
      <w:shd w:val="clear" w:color="auto" w:fill="E1DFDD"/>
    </w:rPr>
  </w:style>
  <w:style w:type="table" w:styleId="TabellemithellemGitternetz">
    <w:name w:val="Grid Table Light"/>
    <w:basedOn w:val="NormaleTabelle"/>
    <w:uiPriority w:val="40"/>
    <w:rsid w:val="000003F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entabelle3">
    <w:name w:val="List Table 3"/>
    <w:basedOn w:val="NormaleTabelle"/>
    <w:uiPriority w:val="48"/>
    <w:rsid w:val="00A66B2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A66B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ufzhlung">
    <w:name w:val="Aufzählung"/>
    <w:basedOn w:val="Standard"/>
    <w:link w:val="AufzhlungZchn"/>
    <w:autoRedefine/>
    <w:rsid w:val="0032599C"/>
    <w:pPr>
      <w:numPr>
        <w:numId w:val="16"/>
      </w:numPr>
      <w:spacing w:before="120" w:after="0"/>
      <w:ind w:left="714" w:hanging="357"/>
    </w:pPr>
  </w:style>
  <w:style w:type="character" w:customStyle="1" w:styleId="AufzhlungZchn">
    <w:name w:val="Aufzählung Zchn"/>
    <w:basedOn w:val="Absatz-Standardschriftart"/>
    <w:link w:val="Aufzhlung"/>
    <w:rsid w:val="0032599C"/>
    <w:rPr>
      <w:rFonts w:ascii="Futura Lt BT" w:hAnsi="Futura Lt BT"/>
      <w:sz w:val="24"/>
      <w:szCs w:val="22"/>
      <w:lang w:eastAsia="en-US"/>
    </w:rPr>
  </w:style>
  <w:style w:type="paragraph" w:customStyle="1" w:styleId="LAGLNW">
    <w:name w:val="LAGL NW"/>
    <w:basedOn w:val="Standard"/>
    <w:rsid w:val="009A5941"/>
  </w:style>
  <w:style w:type="paragraph" w:customStyle="1" w:styleId="txt">
    <w:name w:val="txt"/>
    <w:rsid w:val="00FD6CFE"/>
    <w:pPr>
      <w:widowControl w:val="0"/>
      <w:autoSpaceDE w:val="0"/>
      <w:autoSpaceDN w:val="0"/>
      <w:adjustRightInd w:val="0"/>
      <w:spacing w:after="60" w:line="260" w:lineRule="exact"/>
    </w:pPr>
    <w:rPr>
      <w:rFonts w:ascii="Arial" w:eastAsia="Times New Roman" w:hAnsi="Arial"/>
    </w:rPr>
  </w:style>
  <w:style w:type="character" w:customStyle="1" w:styleId="hvhk">
    <w:name w:val="hvh_k"/>
    <w:rsid w:val="00FD6CFE"/>
    <w:rPr>
      <w:i/>
    </w:rPr>
  </w:style>
  <w:style w:type="character" w:customStyle="1" w:styleId="AnhanghfettZeichenSST-90">
    <w:name w:val="Anhang_hfett (Zeichen_SST-90)"/>
    <w:uiPriority w:val="99"/>
    <w:rsid w:val="006E1922"/>
    <w:rPr>
      <w:b/>
      <w:bCs w:val="0"/>
    </w:rPr>
  </w:style>
  <w:style w:type="character" w:customStyle="1" w:styleId="AnhangkursivZeichenSST-90">
    <w:name w:val="Anhang_kursiv (Zeichen_SST-90)"/>
    <w:uiPriority w:val="99"/>
    <w:rsid w:val="006E1922"/>
    <w:rPr>
      <w:i/>
      <w:iCs w:val="0"/>
    </w:rPr>
  </w:style>
  <w:style w:type="paragraph" w:customStyle="1" w:styleId="Text">
    <w:name w:val="_Text"/>
    <w:basedOn w:val="Standard"/>
    <w:uiPriority w:val="99"/>
    <w:rsid w:val="00BE05FC"/>
    <w:pPr>
      <w:spacing w:after="180"/>
      <w:jc w:val="left"/>
    </w:pPr>
    <w:rPr>
      <w:rFonts w:ascii="Arial" w:eastAsia="Times New Roman" w:hAnsi="Arial" w:cs="Arial"/>
      <w:szCs w:val="24"/>
      <w:lang w:eastAsia="de-DE"/>
    </w:rPr>
  </w:style>
  <w:style w:type="paragraph" w:customStyle="1" w:styleId="U0">
    <w:name w:val="U0"/>
    <w:basedOn w:val="txt"/>
    <w:next w:val="txt"/>
    <w:rsid w:val="00A81D5B"/>
    <w:pPr>
      <w:spacing w:before="120" w:after="120"/>
    </w:pPr>
    <w:rPr>
      <w:b/>
    </w:rPr>
  </w:style>
  <w:style w:type="paragraph" w:customStyle="1" w:styleId="L1b">
    <w:name w:val="L1b"/>
    <w:basedOn w:val="txt"/>
    <w:rsid w:val="00A81D5B"/>
    <w:pPr>
      <w:tabs>
        <w:tab w:val="left" w:pos="1028"/>
      </w:tabs>
      <w:spacing w:after="80"/>
      <w:ind w:left="1028" w:hanging="514"/>
    </w:pPr>
  </w:style>
  <w:style w:type="paragraph" w:customStyle="1" w:styleId="L1c">
    <w:name w:val="L1c"/>
    <w:basedOn w:val="txt"/>
    <w:rsid w:val="00A81D5B"/>
    <w:pPr>
      <w:numPr>
        <w:ilvl w:val="2"/>
        <w:numId w:val="29"/>
      </w:numPr>
      <w:tabs>
        <w:tab w:val="left" w:pos="1542"/>
      </w:tabs>
      <w:spacing w:after="80"/>
    </w:pPr>
  </w:style>
  <w:style w:type="paragraph" w:customStyle="1" w:styleId="LNum1a">
    <w:name w:val="LNum1a"/>
    <w:basedOn w:val="txt"/>
    <w:rsid w:val="00A81D5B"/>
    <w:pPr>
      <w:tabs>
        <w:tab w:val="left" w:pos="514"/>
      </w:tabs>
      <w:spacing w:after="80"/>
      <w:ind w:left="514" w:hanging="514"/>
    </w:pPr>
  </w:style>
  <w:style w:type="paragraph" w:customStyle="1" w:styleId="LNum1atxt">
    <w:name w:val="LNum1a_txt"/>
    <w:basedOn w:val="txt"/>
    <w:rsid w:val="00A81D5B"/>
    <w:pPr>
      <w:spacing w:after="80"/>
      <w:ind w:left="514"/>
    </w:pPr>
  </w:style>
  <w:style w:type="paragraph" w:customStyle="1" w:styleId="L1d">
    <w:name w:val="L1d"/>
    <w:basedOn w:val="txt"/>
    <w:rsid w:val="00A81D5B"/>
    <w:pPr>
      <w:numPr>
        <w:ilvl w:val="3"/>
        <w:numId w:val="29"/>
      </w:numPr>
      <w:tabs>
        <w:tab w:val="left" w:pos="2056"/>
      </w:tabs>
      <w:spacing w:after="80"/>
    </w:pPr>
  </w:style>
  <w:style w:type="paragraph" w:customStyle="1" w:styleId="L1e">
    <w:name w:val="L1e"/>
    <w:basedOn w:val="txt"/>
    <w:rsid w:val="00A81D5B"/>
    <w:pPr>
      <w:numPr>
        <w:ilvl w:val="4"/>
        <w:numId w:val="29"/>
      </w:numPr>
      <w:tabs>
        <w:tab w:val="left" w:pos="2570"/>
      </w:tabs>
      <w:spacing w:after="80"/>
    </w:pPr>
  </w:style>
  <w:style w:type="paragraph" w:customStyle="1" w:styleId="L1f">
    <w:name w:val="L1f"/>
    <w:basedOn w:val="txt"/>
    <w:rsid w:val="00A81D5B"/>
    <w:pPr>
      <w:numPr>
        <w:ilvl w:val="5"/>
        <w:numId w:val="29"/>
      </w:numPr>
      <w:tabs>
        <w:tab w:val="left" w:pos="3084"/>
      </w:tabs>
      <w:spacing w:after="80"/>
    </w:pPr>
  </w:style>
  <w:style w:type="paragraph" w:customStyle="1" w:styleId="L1g">
    <w:name w:val="L1g"/>
    <w:basedOn w:val="txt"/>
    <w:rsid w:val="00A81D5B"/>
    <w:pPr>
      <w:numPr>
        <w:ilvl w:val="6"/>
        <w:numId w:val="29"/>
      </w:numPr>
      <w:tabs>
        <w:tab w:val="left" w:pos="3598"/>
      </w:tabs>
      <w:spacing w:after="80"/>
    </w:pPr>
  </w:style>
  <w:style w:type="paragraph" w:customStyle="1" w:styleId="L1h">
    <w:name w:val="L1h"/>
    <w:basedOn w:val="txt"/>
    <w:rsid w:val="00A81D5B"/>
    <w:pPr>
      <w:numPr>
        <w:ilvl w:val="7"/>
        <w:numId w:val="29"/>
      </w:numPr>
      <w:tabs>
        <w:tab w:val="left" w:pos="4112"/>
      </w:tabs>
      <w:spacing w:after="80"/>
    </w:pPr>
  </w:style>
  <w:style w:type="paragraph" w:customStyle="1" w:styleId="L1i">
    <w:name w:val="L1i"/>
    <w:basedOn w:val="txt"/>
    <w:rsid w:val="00A81D5B"/>
    <w:pPr>
      <w:numPr>
        <w:ilvl w:val="8"/>
        <w:numId w:val="29"/>
      </w:numPr>
      <w:tabs>
        <w:tab w:val="left" w:pos="4626"/>
      </w:tabs>
      <w:spacing w:after="80"/>
    </w:pPr>
  </w:style>
  <w:style w:type="paragraph" w:styleId="Zitat">
    <w:name w:val="Quote"/>
    <w:basedOn w:val="Standard"/>
    <w:next w:val="Standard"/>
    <w:link w:val="ZitatZchn"/>
    <w:uiPriority w:val="29"/>
    <w:qFormat/>
    <w:rsid w:val="00E31E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31E22"/>
    <w:rPr>
      <w:rFonts w:asciiTheme="minorHAnsi" w:hAnsiTheme="minorHAnsi"/>
      <w:i/>
      <w:iCs/>
      <w:color w:val="404040" w:themeColor="text1" w:themeTint="BF"/>
      <w:sz w:val="24"/>
      <w:szCs w:val="22"/>
      <w:lang w:eastAsia="en-US"/>
    </w:rPr>
  </w:style>
  <w:style w:type="paragraph" w:customStyle="1" w:styleId="KeinAbsatzformat">
    <w:name w:val="[Kein Absatzformat]"/>
    <w:rsid w:val="00794539"/>
    <w:pPr>
      <w:widowControl w:val="0"/>
      <w:autoSpaceDE w:val="0"/>
      <w:autoSpaceDN w:val="0"/>
      <w:adjustRightInd w:val="0"/>
      <w:spacing w:before="0" w:after="0" w:line="288" w:lineRule="auto"/>
      <w:ind w:left="0" w:firstLine="0"/>
      <w:jc w:val="left"/>
      <w:textAlignment w:val="center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Hinweis">
    <w:name w:val="Hinweis"/>
    <w:basedOn w:val="Standard"/>
    <w:link w:val="HinweisZchn"/>
    <w:qFormat/>
    <w:rsid w:val="00354857"/>
    <w:pPr>
      <w:spacing w:before="0" w:after="0"/>
      <w:jc w:val="left"/>
    </w:pPr>
    <w:rPr>
      <w:rFonts w:ascii="Arial" w:eastAsia="Times New Roman" w:hAnsi="Arial"/>
      <w:i/>
      <w:sz w:val="16"/>
      <w:szCs w:val="20"/>
      <w:lang w:eastAsia="de-DE"/>
    </w:rPr>
  </w:style>
  <w:style w:type="paragraph" w:customStyle="1" w:styleId="Bezeichnungstext">
    <w:name w:val="Bezeichnungstext"/>
    <w:basedOn w:val="Standard"/>
    <w:link w:val="BezeichnungstextZchn"/>
    <w:qFormat/>
    <w:rsid w:val="00354857"/>
    <w:pPr>
      <w:spacing w:before="20" w:after="0"/>
      <w:ind w:left="57" w:right="57"/>
      <w:jc w:val="left"/>
    </w:pPr>
    <w:rPr>
      <w:rFonts w:ascii="Arial" w:eastAsia="Times New Roman" w:hAnsi="Arial"/>
      <w:sz w:val="18"/>
      <w:szCs w:val="20"/>
      <w:lang w:eastAsia="de-DE"/>
    </w:rPr>
  </w:style>
  <w:style w:type="character" w:customStyle="1" w:styleId="HinweisZchn">
    <w:name w:val="Hinweis Zchn"/>
    <w:basedOn w:val="Absatz-Standardschriftart"/>
    <w:link w:val="Hinweis"/>
    <w:rsid w:val="00354857"/>
    <w:rPr>
      <w:rFonts w:ascii="Arial" w:eastAsia="Times New Roman" w:hAnsi="Arial"/>
      <w:i/>
      <w:sz w:val="16"/>
    </w:rPr>
  </w:style>
  <w:style w:type="paragraph" w:customStyle="1" w:styleId="Eingabetext">
    <w:name w:val="Eingabetext"/>
    <w:basedOn w:val="Standard"/>
    <w:link w:val="EingabetextZchn"/>
    <w:qFormat/>
    <w:rsid w:val="00354857"/>
    <w:pPr>
      <w:spacing w:before="20" w:after="0"/>
      <w:ind w:right="57"/>
      <w:jc w:val="left"/>
    </w:pPr>
    <w:rPr>
      <w:rFonts w:ascii="Arial" w:eastAsia="Times New Roman" w:hAnsi="Arial"/>
      <w:sz w:val="18"/>
      <w:szCs w:val="20"/>
      <w:lang w:eastAsia="de-DE"/>
    </w:rPr>
  </w:style>
  <w:style w:type="character" w:customStyle="1" w:styleId="BezeichnungstextZchn">
    <w:name w:val="Bezeichnungstext Zchn"/>
    <w:basedOn w:val="Absatz-Standardschriftart"/>
    <w:link w:val="Bezeichnungstext"/>
    <w:rsid w:val="00354857"/>
    <w:rPr>
      <w:rFonts w:ascii="Arial" w:eastAsia="Times New Roman" w:hAnsi="Arial"/>
      <w:sz w:val="18"/>
    </w:rPr>
  </w:style>
  <w:style w:type="character" w:customStyle="1" w:styleId="EingabetextZchn">
    <w:name w:val="Eingabetext Zchn"/>
    <w:basedOn w:val="Absatz-Standardschriftart"/>
    <w:link w:val="Eingabetext"/>
    <w:rsid w:val="00354857"/>
    <w:rPr>
      <w:rFonts w:ascii="Arial" w:eastAsia="Times New Roman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%20J&#228;nike\Desktop\wissenschaftliche_Arbeit_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03C5CF9F03480F8CCA92211F7B5F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D8C461-560F-4ACC-A3F8-E067A5E1C201}"/>
      </w:docPartPr>
      <w:docPartBody>
        <w:p w:rsidR="003946FF" w:rsidRDefault="00FF0D6D">
          <w:r w:rsidRPr="00690E63">
            <w:rPr>
              <w:rStyle w:val="Platzhaltertext"/>
            </w:rPr>
            <w:t>[Titel]</w:t>
          </w:r>
        </w:p>
      </w:docPartBody>
    </w:docPart>
    <w:docPart>
      <w:docPartPr>
        <w:name w:val="14DDCFF581CA42F1B084A20470B349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2CC69-C56E-40F5-A195-758A366743BC}"/>
      </w:docPartPr>
      <w:docPartBody>
        <w:p w:rsidR="005F1FCD" w:rsidRDefault="00F108E6" w:rsidP="00F108E6">
          <w:pPr>
            <w:pStyle w:val="14DDCFF581CA42F1B084A20470B349DA"/>
          </w:pPr>
          <w:r w:rsidRPr="00690E63">
            <w:rPr>
              <w:rStyle w:val="Platzhaltertext"/>
            </w:rPr>
            <w:t>[Veröffentlichungsdatum]</w:t>
          </w:r>
        </w:p>
      </w:docPartBody>
    </w:docPart>
    <w:docPart>
      <w:docPartPr>
        <w:name w:val="5EEC118F0D1542C09FD82D416E558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67A5FC-CE16-430D-AB40-872BE7E9597C}"/>
      </w:docPartPr>
      <w:docPartBody>
        <w:p w:rsidR="005F1FCD" w:rsidRDefault="00F108E6">
          <w:r w:rsidRPr="000B5752">
            <w:rPr>
              <w:rStyle w:val="Platzhaltertext"/>
            </w:rPr>
            <w:t>[Titel]</w:t>
          </w:r>
        </w:p>
      </w:docPartBody>
    </w:docPart>
    <w:docPart>
      <w:docPartPr>
        <w:name w:val="AB0E33C961654C5DACB330F1A0B36C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1F50E0-D711-47DB-BF7B-6C9304B6AA00}"/>
      </w:docPartPr>
      <w:docPartBody>
        <w:p w:rsidR="009E1C0F" w:rsidRDefault="007462C7">
          <w:r w:rsidRPr="00A221CC">
            <w:rPr>
              <w:rStyle w:val="Platzhaltertext"/>
            </w:rPr>
            <w:t>[Thema]</w:t>
          </w:r>
        </w:p>
      </w:docPartBody>
    </w:docPart>
    <w:docPart>
      <w:docPartPr>
        <w:name w:val="CF2001E6989242FCBA537BB98E8B86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52991-55E3-454F-8737-6A3CB05FBD71}"/>
      </w:docPartPr>
      <w:docPartBody>
        <w:p w:rsidR="00DF5FD5" w:rsidRDefault="00932B21">
          <w:r w:rsidRPr="00EC7B97">
            <w:rPr>
              <w:rStyle w:val="Platzhaltertext"/>
            </w:rPr>
            <w:t>[Thema]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889"/>
    <w:rsid w:val="003946FF"/>
    <w:rsid w:val="00471780"/>
    <w:rsid w:val="004A6889"/>
    <w:rsid w:val="005D2AE1"/>
    <w:rsid w:val="005F1FCD"/>
    <w:rsid w:val="006E3F9D"/>
    <w:rsid w:val="00736BB6"/>
    <w:rsid w:val="007462C7"/>
    <w:rsid w:val="007F6882"/>
    <w:rsid w:val="008B716C"/>
    <w:rsid w:val="00932B21"/>
    <w:rsid w:val="009E1C0F"/>
    <w:rsid w:val="00A075F4"/>
    <w:rsid w:val="00AB4712"/>
    <w:rsid w:val="00AC5F19"/>
    <w:rsid w:val="00DF5FD5"/>
    <w:rsid w:val="00F108E6"/>
    <w:rsid w:val="00F80F49"/>
    <w:rsid w:val="00FF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A6889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F5FD5"/>
    <w:rPr>
      <w:color w:val="808080"/>
    </w:rPr>
  </w:style>
  <w:style w:type="paragraph" w:customStyle="1" w:styleId="7A75D3BC36944635A54C29513DB024E4">
    <w:name w:val="7A75D3BC36944635A54C29513DB024E4"/>
    <w:rsid w:val="004A6889"/>
  </w:style>
  <w:style w:type="paragraph" w:customStyle="1" w:styleId="A53A830434014425A6849FE7212EEB9B">
    <w:name w:val="A53A830434014425A6849FE7212EEB9B"/>
    <w:rsid w:val="00FF0D6D"/>
  </w:style>
  <w:style w:type="paragraph" w:customStyle="1" w:styleId="700A056C16434DF79D5BA0D85DD04F75">
    <w:name w:val="700A056C16434DF79D5BA0D85DD04F75"/>
    <w:rsid w:val="00FF0D6D"/>
  </w:style>
  <w:style w:type="paragraph" w:customStyle="1" w:styleId="473C2167C9594658AEFC95B22A64E46D">
    <w:name w:val="473C2167C9594658AEFC95B22A64E46D"/>
    <w:rsid w:val="00FF0D6D"/>
  </w:style>
  <w:style w:type="paragraph" w:customStyle="1" w:styleId="140D6204A6BA48F1A27E6D9410A58FE7">
    <w:name w:val="140D6204A6BA48F1A27E6D9410A58FE7"/>
    <w:rsid w:val="003946FF"/>
  </w:style>
  <w:style w:type="paragraph" w:customStyle="1" w:styleId="228331826682430D8219DA25BEB598AB">
    <w:name w:val="228331826682430D8219DA25BEB598AB"/>
    <w:rsid w:val="003946FF"/>
  </w:style>
  <w:style w:type="paragraph" w:customStyle="1" w:styleId="1AF66DAE19384B32A5EAD6A4DABD173C">
    <w:name w:val="1AF66DAE19384B32A5EAD6A4DABD173C"/>
    <w:rsid w:val="003946FF"/>
  </w:style>
  <w:style w:type="paragraph" w:customStyle="1" w:styleId="A593CE2556854874BAAA1739615A960F">
    <w:name w:val="A593CE2556854874BAAA1739615A960F"/>
    <w:rsid w:val="003946FF"/>
  </w:style>
  <w:style w:type="paragraph" w:customStyle="1" w:styleId="5356985B0FA14E028DDF001426E2D94F">
    <w:name w:val="5356985B0FA14E028DDF001426E2D94F"/>
    <w:rsid w:val="003946FF"/>
  </w:style>
  <w:style w:type="paragraph" w:customStyle="1" w:styleId="9E64AFEF8CB44EDCA92D9C16D674D362">
    <w:name w:val="9E64AFEF8CB44EDCA92D9C16D674D362"/>
    <w:rsid w:val="003946FF"/>
  </w:style>
  <w:style w:type="paragraph" w:customStyle="1" w:styleId="910355F4058F423DA7D599ED698E4E88">
    <w:name w:val="910355F4058F423DA7D599ED698E4E88"/>
    <w:rsid w:val="003946FF"/>
  </w:style>
  <w:style w:type="paragraph" w:customStyle="1" w:styleId="8CC42ABA013A4BF39F21EE86B3937475">
    <w:name w:val="8CC42ABA013A4BF39F21EE86B3937475"/>
    <w:rsid w:val="003946FF"/>
  </w:style>
  <w:style w:type="paragraph" w:customStyle="1" w:styleId="294B7F164948428C8D518A1EE30DA0D4">
    <w:name w:val="294B7F164948428C8D518A1EE30DA0D4"/>
    <w:rsid w:val="003946FF"/>
  </w:style>
  <w:style w:type="paragraph" w:customStyle="1" w:styleId="702D1B78B5EE4DDD9F975D99AF55C282">
    <w:name w:val="702D1B78B5EE4DDD9F975D99AF55C282"/>
    <w:rsid w:val="003946FF"/>
  </w:style>
  <w:style w:type="paragraph" w:customStyle="1" w:styleId="A0F3E436BEC24ECA81C8EECD29188455">
    <w:name w:val="A0F3E436BEC24ECA81C8EECD29188455"/>
    <w:rsid w:val="003946FF"/>
  </w:style>
  <w:style w:type="paragraph" w:customStyle="1" w:styleId="8ABDFA59DABB482E997970E7D2D21F68">
    <w:name w:val="8ABDFA59DABB482E997970E7D2D21F68"/>
    <w:rsid w:val="003946FF"/>
  </w:style>
  <w:style w:type="paragraph" w:customStyle="1" w:styleId="9DD252F0FAFF4F1CAF5B385167FE32BE">
    <w:name w:val="9DD252F0FAFF4F1CAF5B385167FE32BE"/>
    <w:rsid w:val="003946FF"/>
  </w:style>
  <w:style w:type="paragraph" w:customStyle="1" w:styleId="9D24A48201634B158EB343E5D21C2E9A">
    <w:name w:val="9D24A48201634B158EB343E5D21C2E9A"/>
    <w:rsid w:val="003946FF"/>
  </w:style>
  <w:style w:type="paragraph" w:customStyle="1" w:styleId="8011109D618648C194932FA331E949A3">
    <w:name w:val="8011109D618648C194932FA331E949A3"/>
    <w:rsid w:val="003946FF"/>
  </w:style>
  <w:style w:type="paragraph" w:customStyle="1" w:styleId="0B2A3A47AB174EB1AD3D4DE414294E25">
    <w:name w:val="0B2A3A47AB174EB1AD3D4DE414294E25"/>
    <w:rsid w:val="003946FF"/>
  </w:style>
  <w:style w:type="paragraph" w:customStyle="1" w:styleId="14DDCFF581CA42F1B084A20470B349DA">
    <w:name w:val="14DDCFF581CA42F1B084A20470B349DA"/>
    <w:rsid w:val="00F108E6"/>
  </w:style>
  <w:style w:type="paragraph" w:customStyle="1" w:styleId="875E73E4E07D4F4EAD2D10089DD6EE25">
    <w:name w:val="875E73E4E07D4F4EAD2D10089DD6EE25"/>
    <w:rsid w:val="005F1FCD"/>
  </w:style>
  <w:style w:type="paragraph" w:customStyle="1" w:styleId="A0F0BD61D27140C980568AFA385D38A1">
    <w:name w:val="A0F0BD61D27140C980568AFA385D38A1"/>
    <w:rsid w:val="005F1FCD"/>
  </w:style>
  <w:style w:type="paragraph" w:customStyle="1" w:styleId="C0B334547C3F48B2BB5EBCFC21911929">
    <w:name w:val="C0B334547C3F48B2BB5EBCFC21911929"/>
    <w:rsid w:val="005F1FCD"/>
  </w:style>
  <w:style w:type="paragraph" w:customStyle="1" w:styleId="E1067175D84B43519B83DF027F1846D5">
    <w:name w:val="E1067175D84B43519B83DF027F1846D5"/>
    <w:rsid w:val="00DF5FD5"/>
  </w:style>
  <w:style w:type="paragraph" w:customStyle="1" w:styleId="BCB4E77E5E6C4621A574A70FB0E178FE">
    <w:name w:val="BCB4E77E5E6C4621A574A70FB0E178FE"/>
    <w:rsid w:val="00DF5FD5"/>
  </w:style>
  <w:style w:type="paragraph" w:customStyle="1" w:styleId="154C010C2B5146949B78774A86559DF4">
    <w:name w:val="154C010C2B5146949B78774A86559DF4"/>
    <w:rsid w:val="00DF5FD5"/>
  </w:style>
  <w:style w:type="paragraph" w:customStyle="1" w:styleId="DC3248CF95CD416AA4570A2FD40863B0">
    <w:name w:val="DC3248CF95CD416AA4570A2FD40863B0"/>
    <w:rsid w:val="00DF5FD5"/>
  </w:style>
  <w:style w:type="paragraph" w:customStyle="1" w:styleId="7A8011321BDB400E9FE68227EAE6C304">
    <w:name w:val="7A8011321BDB400E9FE68227EAE6C304"/>
    <w:rsid w:val="00DF5FD5"/>
  </w:style>
  <w:style w:type="paragraph" w:customStyle="1" w:styleId="11179309C56541D587B918B3897055E9">
    <w:name w:val="11179309C56541D587B918B3897055E9"/>
    <w:rsid w:val="00DF5F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2020-12-23T00:00:00</PublishDate>
  <Abstract/>
  <CompanyAddress>Sühlstraße 6, 46117 Oberhausen</CompanyAddress>
  <CompanyPhone>(02 08) 8 48 30 – 0</CompanyPhone>
  <CompanyFax/>
  <CompanyEmail>k.jaenike@galabau-nrw.de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Platzhalter1</b:Tag>
    <b:SourceType>Book</b:SourceType>
    <b:Guid>{3CE23D17-354E-44C5-9A82-9FF608187707}</b:Guid>
    <b:RefOrder>1</b:RefOrder>
  </b:Source>
  <b:Source>
    <b:Tag>Jän09</b:Tag>
    <b:SourceType>Book</b:SourceType>
    <b:Guid>{148E4656-E09E-47B5-A2FA-310303B4667A}</b:Guid>
    <b:Author>
      <b:Author>
        <b:NameList>
          <b:Person>
            <b:Last>Nachname</b:Last>
            <b:First>Vorname</b:First>
          </b:Person>
        </b:NameList>
      </b:Author>
    </b:Author>
    <b:Title>Buchtitel</b:Title>
    <b:Year>JJJJ</b:Year>
    <b:City>Ort</b:City>
    <b:Publisher>Verleger</b:Publisher>
    <b:RefOrder>2</b:RefOrder>
  </b:Source>
  <b:Source>
    <b:Tag>AutJJ</b:Tag>
    <b:SourceType>InternetSite</b:SourceType>
    <b:Guid>{6835B6CA-9984-46C4-9810-1370BF09442E}</b:Guid>
    <b:Author>
      <b:Author>
        <b:NameList>
          <b:Person>
            <b:Last>Autor</b:Last>
          </b:Person>
        </b:NameList>
      </b:Author>
    </b:Author>
    <b:Title>Name der Webseite</b:Title>
    <b:YearAccessed>JJJJ</b:YearAccessed>
    <b:MonthAccessed>Monat</b:MonthAccessed>
    <b:DayAccessed>TT</b:DayAccessed>
    <b:URL>http://www.url.de</b:URL>
    <b:RefOrder>3</b:RefOrder>
  </b:Source>
  <b:Source>
    <b:Tag>BefJJ</b:Tag>
    <b:SourceType>Interview</b:SourceType>
    <b:Guid>{16957C96-64A4-44E9-ABAF-37142C455969}</b:Guid>
    <b:Author>
      <b:Interviewee>
        <b:NameList>
          <b:Person>
            <b:Last>BefragtePerson</b:Last>
          </b:Person>
        </b:NameList>
      </b:Interviewee>
      <b:Interviewer>
        <b:NameList>
          <b:Person>
            <b:Last>Interviwer</b:Last>
          </b:Person>
        </b:NameList>
      </b:Interviewer>
    </b:Author>
    <b:Title>Titel des Interviews</b:Title>
    <b:Year>JJJJ</b:Year>
    <b:Month>Monat</b:Month>
    <b:Day>TT</b:Day>
    <b:RefOrder>4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5CFFC9-7D10-477A-B119-B31A89C3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wissenschaftliche_Arbeit_Vorlage</Template>
  <TotalTime>0</TotalTime>
  <Pages>3</Pages>
  <Words>372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Verfahrensbeschreibung</vt:lpstr>
    </vt:vector>
  </TitlesOfParts>
  <Company>Verband Garten-, Landschafts- und Sportplatzbau Nordrhein-Westfalen e. V.</Company>
  <LinksUpToDate>false</LinksUpToDate>
  <CharactersWithSpaces>2711</CharactersWithSpaces>
  <SharedDoc>false</SharedDoc>
  <HyperlinkBase>www.galabau-nrw.de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Verfahrensbeschreibung</dc:title>
  <dc:subject>Verzeichnis der Verarbeitungstätigkeiten</dc:subject>
  <dc:creator>Karl Jänike (VGL NRW)</dc:creator>
  <cp:keywords>VGL NRW</cp:keywords>
  <cp:lastModifiedBy>Karl Jänike</cp:lastModifiedBy>
  <cp:revision>4</cp:revision>
  <cp:lastPrinted>2021-01-19T08:49:00Z</cp:lastPrinted>
  <dcterms:created xsi:type="dcterms:W3CDTF">2021-01-19T12:37:00Z</dcterms:created>
  <dcterms:modified xsi:type="dcterms:W3CDTF">2021-01-19T13:04:00Z</dcterms:modified>
  <cp:category>Vorlage</cp:category>
  <dc:language>deutsch</dc:language>
</cp:coreProperties>
</file>